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0582C" w14:textId="77777777" w:rsidR="0097493D" w:rsidRDefault="009C6617" w:rsidP="00171B8C">
      <w:pPr>
        <w:pStyle w:val="Question"/>
      </w:pPr>
      <w:bookmarkStart w:id="0" w:name="_Toc43462567"/>
      <w:r>
        <w:rPr>
          <w:noProof/>
        </w:rPr>
        <mc:AlternateContent>
          <mc:Choice Requires="wpg">
            <w:drawing>
              <wp:anchor distT="0" distB="0" distL="114300" distR="114300" simplePos="0" relativeHeight="251660288" behindDoc="0" locked="0" layoutInCell="1" allowOverlap="1" wp14:anchorId="2607F06A" wp14:editId="199EC72F">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w:pict>
              <v:group w14:anchorId="124A671C" id="Group 3" o:spid="_x0000_s1026" style="position:absolute;margin-left:0;margin-top:-71.95pt;width:449.5pt;height:841.65pt;z-index:251660288;mso-position-horizontal:left;mso-position-horizontal-relative:page" coordsize="57086,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4044;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r:id="rId13" o:title=""/>
                </v:shape>
                <v:shape id="Picture 2" o:spid="_x0000_s1028" type="#_x0000_t75" alt="A close up of a sign&#10;&#10;Description automatically generated" style="position:absolute;left:21640;top:9144;width:35446;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r:id="rId14" o:title="A close up of a sign&#10;&#10;Description automatically generated"/>
                </v:shape>
                <w10:wrap anchorx="page"/>
              </v:group>
            </w:pict>
          </mc:Fallback>
        </mc:AlternateContent>
      </w:r>
      <w:bookmarkEnd w:id="0"/>
    </w:p>
    <w:p w14:paraId="2DE33886" w14:textId="77777777" w:rsidR="0097493D" w:rsidRDefault="0097493D" w:rsidP="00171B8C">
      <w:pPr>
        <w:pStyle w:val="Question"/>
      </w:pPr>
    </w:p>
    <w:p w14:paraId="00FC2A6D" w14:textId="77777777" w:rsidR="0097493D" w:rsidRDefault="0097493D" w:rsidP="00171B8C">
      <w:pPr>
        <w:pStyle w:val="Question"/>
      </w:pPr>
    </w:p>
    <w:p w14:paraId="64F4557D" w14:textId="77777777" w:rsidR="0097493D" w:rsidRDefault="0097493D" w:rsidP="00171B8C">
      <w:pPr>
        <w:pStyle w:val="Question"/>
      </w:pPr>
    </w:p>
    <w:p w14:paraId="0C80779A" w14:textId="77777777" w:rsidR="0097493D" w:rsidRDefault="0097493D" w:rsidP="00171B8C">
      <w:pPr>
        <w:pStyle w:val="Question"/>
      </w:pPr>
    </w:p>
    <w:p w14:paraId="3779100F" w14:textId="77777777" w:rsidR="0097493D" w:rsidRDefault="0097493D" w:rsidP="00171B8C">
      <w:pPr>
        <w:pStyle w:val="Question"/>
      </w:pPr>
    </w:p>
    <w:p w14:paraId="3A69E35F" w14:textId="77777777" w:rsidR="0097493D" w:rsidRDefault="0097493D" w:rsidP="00171B8C">
      <w:pPr>
        <w:pStyle w:val="Question"/>
      </w:pPr>
    </w:p>
    <w:p w14:paraId="0B4477C6" w14:textId="77777777" w:rsidR="0097493D" w:rsidRDefault="0097493D" w:rsidP="00171B8C">
      <w:pPr>
        <w:pStyle w:val="Question"/>
      </w:pPr>
    </w:p>
    <w:p w14:paraId="5CB3AC9D" w14:textId="77777777" w:rsidR="0097493D" w:rsidRDefault="0097493D" w:rsidP="00171B8C">
      <w:pPr>
        <w:pStyle w:val="Question"/>
      </w:pPr>
    </w:p>
    <w:p w14:paraId="73F1DA06" w14:textId="77777777" w:rsidR="0097493D" w:rsidRDefault="0097493D" w:rsidP="00171B8C">
      <w:pPr>
        <w:pStyle w:val="Question"/>
      </w:pPr>
    </w:p>
    <w:p w14:paraId="204613F7" w14:textId="77777777" w:rsidR="0097493D" w:rsidRDefault="0097493D" w:rsidP="00171B8C">
      <w:pPr>
        <w:pStyle w:val="Question"/>
      </w:pPr>
    </w:p>
    <w:p w14:paraId="3B78A0E7" w14:textId="77777777" w:rsidR="00140A14" w:rsidRDefault="00140A14" w:rsidP="00171B8C">
      <w:pPr>
        <w:pStyle w:val="Question"/>
      </w:pPr>
    </w:p>
    <w:p w14:paraId="1DC1A446" w14:textId="77777777" w:rsidR="00021EC4" w:rsidRDefault="00021EC4" w:rsidP="0015794B">
      <w:pPr>
        <w:pStyle w:val="Title"/>
        <w:jc w:val="center"/>
        <w:rPr>
          <w:rStyle w:val="TitleChar"/>
        </w:rPr>
      </w:pPr>
    </w:p>
    <w:p w14:paraId="28C7C98D" w14:textId="77777777" w:rsidR="00021EC4" w:rsidRDefault="00021EC4" w:rsidP="0015794B">
      <w:pPr>
        <w:pStyle w:val="Title"/>
        <w:jc w:val="center"/>
        <w:rPr>
          <w:rStyle w:val="TitleChar"/>
        </w:rPr>
      </w:pPr>
    </w:p>
    <w:p w14:paraId="138C01F0" w14:textId="77777777" w:rsidR="00021EC4" w:rsidRDefault="00021EC4" w:rsidP="0015794B">
      <w:pPr>
        <w:pStyle w:val="Title"/>
        <w:jc w:val="center"/>
        <w:rPr>
          <w:rStyle w:val="TitleChar"/>
        </w:rPr>
      </w:pPr>
    </w:p>
    <w:p w14:paraId="7D33143F" w14:textId="77777777" w:rsidR="00021EC4" w:rsidRDefault="00021EC4" w:rsidP="0015794B">
      <w:pPr>
        <w:pStyle w:val="Title"/>
        <w:jc w:val="center"/>
        <w:rPr>
          <w:rStyle w:val="TitleChar"/>
        </w:rPr>
      </w:pPr>
    </w:p>
    <w:p w14:paraId="2B9CC0B4" w14:textId="77777777" w:rsidR="00021EC4" w:rsidRDefault="00021EC4" w:rsidP="0015794B">
      <w:pPr>
        <w:pStyle w:val="Title"/>
        <w:jc w:val="center"/>
        <w:rPr>
          <w:rStyle w:val="TitleChar"/>
        </w:rPr>
      </w:pPr>
    </w:p>
    <w:p w14:paraId="37999122" w14:textId="3062C5BF" w:rsidR="00FB0D52" w:rsidRDefault="00FB0D52" w:rsidP="0015794B">
      <w:pPr>
        <w:pStyle w:val="Title"/>
        <w:jc w:val="center"/>
      </w:pPr>
    </w:p>
    <w:p w14:paraId="196193BB" w14:textId="77777777" w:rsidR="00021EC4" w:rsidRDefault="00021EC4" w:rsidP="00140A14">
      <w:pPr>
        <w:pStyle w:val="Question"/>
        <w:jc w:val="center"/>
        <w:rPr>
          <w:rStyle w:val="TitleChar"/>
        </w:rPr>
      </w:pPr>
      <w:bookmarkStart w:id="1" w:name="_Toc43462569"/>
    </w:p>
    <w:sdt>
      <w:sdtPr>
        <w:rPr>
          <w:rStyle w:val="TitleChar"/>
        </w:rPr>
        <w:id w:val="1767651225"/>
        <w:placeholder>
          <w:docPart w:val="9009DA78DD6B48FD97825D2C7A67E6DA"/>
        </w:placeholder>
      </w:sdtPr>
      <w:sdtEndPr>
        <w:rPr>
          <w:rStyle w:val="DefaultParagraphFont"/>
          <w:rFonts w:ascii="Myriad Pro Light" w:eastAsiaTheme="minorHAnsi" w:hAnsi="Myriad Pro Light" w:cstheme="minorBidi"/>
          <w:color w:val="2C4390"/>
          <w:spacing w:val="0"/>
          <w:kern w:val="0"/>
          <w:sz w:val="22"/>
          <w:szCs w:val="22"/>
        </w:rPr>
      </w:sdtEndPr>
      <w:sdtContent>
        <w:p w14:paraId="4F6D2042" w14:textId="778BDDD9" w:rsidR="00140A14" w:rsidRDefault="00BC6CCB" w:rsidP="00140A14">
          <w:pPr>
            <w:pStyle w:val="Question"/>
            <w:jc w:val="center"/>
          </w:pPr>
          <w:r>
            <w:rPr>
              <w:rStyle w:val="TitleChar"/>
            </w:rPr>
            <w:t>Submission to the City of Sydney Draft Resilience Strategy</w:t>
          </w:r>
        </w:p>
      </w:sdtContent>
    </w:sdt>
    <w:bookmarkEnd w:id="1" w:displacedByCustomXml="prev"/>
    <w:p w14:paraId="287B6E14" w14:textId="77777777" w:rsidR="00140A14" w:rsidRDefault="00140A14" w:rsidP="00140A14">
      <w:pPr>
        <w:pStyle w:val="Question"/>
        <w:jc w:val="center"/>
      </w:pPr>
    </w:p>
    <w:p w14:paraId="223AB089" w14:textId="77777777" w:rsidR="00140A14" w:rsidRDefault="00140A14" w:rsidP="00140A14">
      <w:pPr>
        <w:pStyle w:val="Question"/>
        <w:jc w:val="center"/>
      </w:pPr>
    </w:p>
    <w:p w14:paraId="4093453F" w14:textId="77777777" w:rsidR="00021EC4" w:rsidRDefault="00021EC4" w:rsidP="00140A14">
      <w:pPr>
        <w:pStyle w:val="Question"/>
        <w:jc w:val="center"/>
      </w:pPr>
    </w:p>
    <w:bookmarkStart w:id="2" w:name="_Toc43462570" w:displacedByCustomXml="next"/>
    <w:sdt>
      <w:sdtPr>
        <w:rPr>
          <w:rStyle w:val="TitleChar"/>
        </w:rPr>
        <w:id w:val="257019831"/>
        <w:placeholder>
          <w:docPart w:val="7ABD7C1EF2C64E438897CD18B2070724"/>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6CD454AE" w14:textId="44DBCAC4" w:rsidR="00140A14" w:rsidRDefault="00BC6CCB" w:rsidP="00140A14">
          <w:pPr>
            <w:pStyle w:val="Question"/>
            <w:jc w:val="center"/>
            <w:rPr>
              <w:rFonts w:ascii="Myriad Pro" w:eastAsiaTheme="majorEastAsia" w:hAnsi="Myriad Pro" w:cstheme="majorBidi"/>
              <w:b w:val="0"/>
              <w:bCs/>
              <w:color w:val="232157"/>
              <w:spacing w:val="-10"/>
              <w:kern w:val="28"/>
              <w:sz w:val="32"/>
              <w:szCs w:val="56"/>
            </w:rPr>
          </w:pPr>
          <w:r>
            <w:rPr>
              <w:rStyle w:val="TitleChar"/>
            </w:rPr>
            <w:t xml:space="preserve">August 2023 </w:t>
          </w:r>
        </w:p>
      </w:sdtContent>
    </w:sdt>
    <w:bookmarkEnd w:id="2" w:displacedByCustomXml="prev"/>
    <w:p w14:paraId="28C18C67" w14:textId="77777777" w:rsidR="00140A1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24340231" w14:textId="77777777" w:rsidR="00021EC4" w:rsidRPr="00140A14" w:rsidRDefault="00021EC4" w:rsidP="00140A14">
      <w:pPr>
        <w:pStyle w:val="Question"/>
        <w:jc w:val="center"/>
        <w:rPr>
          <w:rFonts w:ascii="Myriad Pro" w:eastAsiaTheme="majorEastAsia" w:hAnsi="Myriad Pro" w:cstheme="majorBidi"/>
          <w:b w:val="0"/>
          <w:bCs/>
          <w:color w:val="232157"/>
          <w:spacing w:val="-10"/>
          <w:kern w:val="28"/>
          <w:sz w:val="32"/>
          <w:szCs w:val="56"/>
        </w:rPr>
      </w:pPr>
    </w:p>
    <w:p w14:paraId="7A44E32B" w14:textId="77777777"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3FCBF2DD"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0E30E713" w14:textId="77777777" w:rsidR="00140A14" w:rsidRPr="00B94954" w:rsidRDefault="00140A14" w:rsidP="00140A14">
      <w:pPr>
        <w:spacing w:after="0" w:line="276" w:lineRule="auto"/>
        <w:jc w:val="center"/>
        <w:rPr>
          <w:rFonts w:ascii="Myriad Pro" w:hAnsi="Myriad Pro" w:cs="Arial"/>
          <w:color w:val="232157"/>
        </w:rPr>
      </w:pPr>
    </w:p>
    <w:p w14:paraId="051D6EC4"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552F04C8"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07D7539D" w14:textId="77777777" w:rsidR="00140A14" w:rsidRPr="00B94954" w:rsidRDefault="00140A14" w:rsidP="00140A14">
      <w:pPr>
        <w:spacing w:after="0" w:line="276" w:lineRule="auto"/>
        <w:jc w:val="center"/>
        <w:rPr>
          <w:rFonts w:ascii="Myriad Pro" w:hAnsi="Myriad Pro" w:cs="Arial"/>
          <w:color w:val="232157"/>
        </w:rPr>
      </w:pPr>
    </w:p>
    <w:p w14:paraId="62CA0C74" w14:textId="758AE931" w:rsidR="00140A14" w:rsidRPr="00B94954" w:rsidRDefault="00BC6CCB" w:rsidP="00140A14">
      <w:pPr>
        <w:spacing w:after="0" w:line="276" w:lineRule="auto"/>
        <w:jc w:val="center"/>
        <w:rPr>
          <w:rFonts w:ascii="Myriad Pro" w:hAnsi="Myriad Pro" w:cs="Arial"/>
          <w:color w:val="232157"/>
        </w:rPr>
      </w:pPr>
      <w:r>
        <w:rPr>
          <w:rFonts w:ascii="Myriad Pro" w:hAnsi="Myriad Pro" w:cs="Arial"/>
          <w:color w:val="232157"/>
        </w:rPr>
        <w:t>alice.batchelor@pdcnsw.org.au</w:t>
      </w:r>
    </w:p>
    <w:p w14:paraId="7C4CA790" w14:textId="77777777" w:rsidR="00FB3B7E" w:rsidRDefault="00FB3B7E" w:rsidP="0097493D">
      <w:pPr>
        <w:pStyle w:val="Question"/>
        <w:jc w:val="center"/>
      </w:pPr>
    </w:p>
    <w:p w14:paraId="23C52EF5" w14:textId="77777777" w:rsidR="009C6617" w:rsidRDefault="009C6617" w:rsidP="0097493D">
      <w:pPr>
        <w:pStyle w:val="Question"/>
        <w:jc w:val="center"/>
      </w:pPr>
      <w:r>
        <w:br w:type="page"/>
      </w:r>
    </w:p>
    <w:sdt>
      <w:sdtPr>
        <w:rPr>
          <w:rFonts w:ascii="Myriad Pro Light" w:eastAsiaTheme="minorHAnsi" w:hAnsi="Myriad Pro Light" w:cstheme="minorBidi"/>
          <w:color w:val="auto"/>
          <w:sz w:val="22"/>
          <w:szCs w:val="22"/>
          <w:lang w:val="en-AU"/>
        </w:rPr>
        <w:id w:val="2053415354"/>
        <w:docPartObj>
          <w:docPartGallery w:val="Table of Contents"/>
          <w:docPartUnique/>
        </w:docPartObj>
      </w:sdtPr>
      <w:sdtEndPr>
        <w:rPr>
          <w:b/>
          <w:bCs/>
          <w:noProof/>
        </w:rPr>
      </w:sdtEndPr>
      <w:sdtContent>
        <w:p w14:paraId="5EA7395B" w14:textId="77777777" w:rsidR="009C6617" w:rsidRDefault="009C6617">
          <w:pPr>
            <w:pStyle w:val="TOCHeading"/>
          </w:pPr>
          <w:r w:rsidRPr="00184D75">
            <w:rPr>
              <w:rFonts w:ascii="Myriad Pro" w:hAnsi="Myriad Pro"/>
            </w:rPr>
            <w:t>Contents</w:t>
          </w:r>
        </w:p>
        <w:p w14:paraId="5050356B" w14:textId="77777777" w:rsidR="00E630BB" w:rsidRPr="00E630BB" w:rsidRDefault="00E630BB" w:rsidP="00E630BB">
          <w:pPr>
            <w:rPr>
              <w:lang w:val="en-US"/>
            </w:rPr>
          </w:pPr>
        </w:p>
        <w:p w14:paraId="54FA2DD3" w14:textId="2099656B" w:rsidR="008B2ECA" w:rsidRDefault="00184D75">
          <w:pPr>
            <w:pStyle w:val="TOC1"/>
            <w:tabs>
              <w:tab w:val="right" w:leader="dot" w:pos="9016"/>
            </w:tabs>
            <w:rPr>
              <w:rFonts w:asciiTheme="minorHAnsi" w:eastAsiaTheme="minorEastAsia" w:hAnsiTheme="minorHAnsi"/>
              <w:noProof/>
              <w:kern w:val="2"/>
              <w:lang w:eastAsia="en-AU"/>
              <w14:ligatures w14:val="standardContextual"/>
            </w:rPr>
          </w:pPr>
          <w:r>
            <w:rPr>
              <w:color w:val="232157"/>
            </w:rPr>
            <w:fldChar w:fldCharType="begin"/>
          </w:r>
          <w:r>
            <w:rPr>
              <w:color w:val="232157"/>
            </w:rPr>
            <w:instrText xml:space="preserve"> TOC \o "1-3" \h \z \u </w:instrText>
          </w:r>
          <w:r>
            <w:rPr>
              <w:color w:val="232157"/>
            </w:rPr>
            <w:fldChar w:fldCharType="separate"/>
          </w:r>
          <w:hyperlink w:anchor="_Toc143783298" w:history="1">
            <w:r w:rsidR="008B2ECA" w:rsidRPr="00E94095">
              <w:rPr>
                <w:rStyle w:val="Hyperlink"/>
                <w:noProof/>
              </w:rPr>
              <w:t>Who is the Physical Disability Council of NSW?</w:t>
            </w:r>
            <w:r w:rsidR="008B2ECA">
              <w:rPr>
                <w:noProof/>
                <w:webHidden/>
              </w:rPr>
              <w:tab/>
            </w:r>
            <w:r w:rsidR="008B2ECA">
              <w:rPr>
                <w:noProof/>
                <w:webHidden/>
              </w:rPr>
              <w:fldChar w:fldCharType="begin"/>
            </w:r>
            <w:r w:rsidR="008B2ECA">
              <w:rPr>
                <w:noProof/>
                <w:webHidden/>
              </w:rPr>
              <w:instrText xml:space="preserve"> PAGEREF _Toc143783298 \h </w:instrText>
            </w:r>
            <w:r w:rsidR="008B2ECA">
              <w:rPr>
                <w:noProof/>
                <w:webHidden/>
              </w:rPr>
            </w:r>
            <w:r w:rsidR="008B2ECA">
              <w:rPr>
                <w:noProof/>
                <w:webHidden/>
              </w:rPr>
              <w:fldChar w:fldCharType="separate"/>
            </w:r>
            <w:r w:rsidR="008B2ECA">
              <w:rPr>
                <w:noProof/>
                <w:webHidden/>
              </w:rPr>
              <w:t>3</w:t>
            </w:r>
            <w:r w:rsidR="008B2ECA">
              <w:rPr>
                <w:noProof/>
                <w:webHidden/>
              </w:rPr>
              <w:fldChar w:fldCharType="end"/>
            </w:r>
          </w:hyperlink>
        </w:p>
        <w:p w14:paraId="1CBCCA87" w14:textId="36AA4694" w:rsidR="008B2ECA" w:rsidRDefault="008B2ECA">
          <w:pPr>
            <w:pStyle w:val="TOC1"/>
            <w:tabs>
              <w:tab w:val="right" w:leader="dot" w:pos="9016"/>
            </w:tabs>
            <w:rPr>
              <w:rFonts w:asciiTheme="minorHAnsi" w:eastAsiaTheme="minorEastAsia" w:hAnsiTheme="minorHAnsi"/>
              <w:noProof/>
              <w:kern w:val="2"/>
              <w:lang w:eastAsia="en-AU"/>
              <w14:ligatures w14:val="standardContextual"/>
            </w:rPr>
          </w:pPr>
          <w:hyperlink w:anchor="_Toc143783299" w:history="1">
            <w:r w:rsidRPr="00E94095">
              <w:rPr>
                <w:rStyle w:val="Hyperlink"/>
                <w:noProof/>
              </w:rPr>
              <w:t>Recommendations</w:t>
            </w:r>
            <w:r>
              <w:rPr>
                <w:noProof/>
                <w:webHidden/>
              </w:rPr>
              <w:tab/>
            </w:r>
            <w:r>
              <w:rPr>
                <w:noProof/>
                <w:webHidden/>
              </w:rPr>
              <w:fldChar w:fldCharType="begin"/>
            </w:r>
            <w:r>
              <w:rPr>
                <w:noProof/>
                <w:webHidden/>
              </w:rPr>
              <w:instrText xml:space="preserve"> PAGEREF _Toc143783299 \h </w:instrText>
            </w:r>
            <w:r>
              <w:rPr>
                <w:noProof/>
                <w:webHidden/>
              </w:rPr>
            </w:r>
            <w:r>
              <w:rPr>
                <w:noProof/>
                <w:webHidden/>
              </w:rPr>
              <w:fldChar w:fldCharType="separate"/>
            </w:r>
            <w:r>
              <w:rPr>
                <w:noProof/>
                <w:webHidden/>
              </w:rPr>
              <w:t>4</w:t>
            </w:r>
            <w:r>
              <w:rPr>
                <w:noProof/>
                <w:webHidden/>
              </w:rPr>
              <w:fldChar w:fldCharType="end"/>
            </w:r>
          </w:hyperlink>
        </w:p>
        <w:p w14:paraId="11B24C7A" w14:textId="75571877" w:rsidR="008B2ECA" w:rsidRDefault="008B2ECA">
          <w:pPr>
            <w:pStyle w:val="TOC1"/>
            <w:tabs>
              <w:tab w:val="right" w:leader="dot" w:pos="9016"/>
            </w:tabs>
            <w:rPr>
              <w:rFonts w:asciiTheme="minorHAnsi" w:eastAsiaTheme="minorEastAsia" w:hAnsiTheme="minorHAnsi"/>
              <w:noProof/>
              <w:kern w:val="2"/>
              <w:lang w:eastAsia="en-AU"/>
              <w14:ligatures w14:val="standardContextual"/>
            </w:rPr>
          </w:pPr>
          <w:hyperlink w:anchor="_Toc143783300" w:history="1">
            <w:r w:rsidRPr="00E94095">
              <w:rPr>
                <w:rStyle w:val="Hyperlink"/>
                <w:noProof/>
              </w:rPr>
              <w:t>Introduction</w:t>
            </w:r>
            <w:r>
              <w:rPr>
                <w:noProof/>
                <w:webHidden/>
              </w:rPr>
              <w:tab/>
            </w:r>
            <w:r>
              <w:rPr>
                <w:noProof/>
                <w:webHidden/>
              </w:rPr>
              <w:fldChar w:fldCharType="begin"/>
            </w:r>
            <w:r>
              <w:rPr>
                <w:noProof/>
                <w:webHidden/>
              </w:rPr>
              <w:instrText xml:space="preserve"> PAGEREF _Toc143783300 \h </w:instrText>
            </w:r>
            <w:r>
              <w:rPr>
                <w:noProof/>
                <w:webHidden/>
              </w:rPr>
            </w:r>
            <w:r>
              <w:rPr>
                <w:noProof/>
                <w:webHidden/>
              </w:rPr>
              <w:fldChar w:fldCharType="separate"/>
            </w:r>
            <w:r>
              <w:rPr>
                <w:noProof/>
                <w:webHidden/>
              </w:rPr>
              <w:t>5</w:t>
            </w:r>
            <w:r>
              <w:rPr>
                <w:noProof/>
                <w:webHidden/>
              </w:rPr>
              <w:fldChar w:fldCharType="end"/>
            </w:r>
          </w:hyperlink>
        </w:p>
        <w:p w14:paraId="002C96FA" w14:textId="21DAFCAD" w:rsidR="008B2ECA" w:rsidRDefault="008B2ECA">
          <w:pPr>
            <w:pStyle w:val="TOC1"/>
            <w:tabs>
              <w:tab w:val="right" w:leader="dot" w:pos="9016"/>
            </w:tabs>
            <w:rPr>
              <w:rFonts w:asciiTheme="minorHAnsi" w:eastAsiaTheme="minorEastAsia" w:hAnsiTheme="minorHAnsi"/>
              <w:noProof/>
              <w:kern w:val="2"/>
              <w:lang w:eastAsia="en-AU"/>
              <w14:ligatures w14:val="standardContextual"/>
            </w:rPr>
          </w:pPr>
          <w:hyperlink w:anchor="_Toc143783301" w:history="1">
            <w:r w:rsidRPr="00E94095">
              <w:rPr>
                <w:rStyle w:val="Hyperlink"/>
                <w:noProof/>
                <w:lang w:val="en-US"/>
              </w:rPr>
              <w:t>Direction 1: an equitable, inclusive and connected community</w:t>
            </w:r>
            <w:r>
              <w:rPr>
                <w:noProof/>
                <w:webHidden/>
              </w:rPr>
              <w:tab/>
            </w:r>
            <w:r>
              <w:rPr>
                <w:noProof/>
                <w:webHidden/>
              </w:rPr>
              <w:fldChar w:fldCharType="begin"/>
            </w:r>
            <w:r>
              <w:rPr>
                <w:noProof/>
                <w:webHidden/>
              </w:rPr>
              <w:instrText xml:space="preserve"> PAGEREF _Toc143783301 \h </w:instrText>
            </w:r>
            <w:r>
              <w:rPr>
                <w:noProof/>
                <w:webHidden/>
              </w:rPr>
            </w:r>
            <w:r>
              <w:rPr>
                <w:noProof/>
                <w:webHidden/>
              </w:rPr>
              <w:fldChar w:fldCharType="separate"/>
            </w:r>
            <w:r>
              <w:rPr>
                <w:noProof/>
                <w:webHidden/>
              </w:rPr>
              <w:t>5</w:t>
            </w:r>
            <w:r>
              <w:rPr>
                <w:noProof/>
                <w:webHidden/>
              </w:rPr>
              <w:fldChar w:fldCharType="end"/>
            </w:r>
          </w:hyperlink>
        </w:p>
        <w:p w14:paraId="49A8A034" w14:textId="3D195B3B" w:rsidR="008B2ECA" w:rsidRDefault="008B2ECA">
          <w:pPr>
            <w:pStyle w:val="TOC1"/>
            <w:tabs>
              <w:tab w:val="right" w:leader="dot" w:pos="9016"/>
            </w:tabs>
            <w:rPr>
              <w:rFonts w:asciiTheme="minorHAnsi" w:eastAsiaTheme="minorEastAsia" w:hAnsiTheme="minorHAnsi"/>
              <w:noProof/>
              <w:kern w:val="2"/>
              <w:lang w:eastAsia="en-AU"/>
              <w14:ligatures w14:val="standardContextual"/>
            </w:rPr>
          </w:pPr>
          <w:hyperlink w:anchor="_Toc143783302" w:history="1">
            <w:r w:rsidRPr="00E94095">
              <w:rPr>
                <w:rStyle w:val="Hyperlink"/>
                <w:noProof/>
                <w:lang w:val="en-US"/>
              </w:rPr>
              <w:t>Direction 5: A prepared community</w:t>
            </w:r>
            <w:r>
              <w:rPr>
                <w:noProof/>
                <w:webHidden/>
              </w:rPr>
              <w:tab/>
            </w:r>
            <w:r>
              <w:rPr>
                <w:noProof/>
                <w:webHidden/>
              </w:rPr>
              <w:fldChar w:fldCharType="begin"/>
            </w:r>
            <w:r>
              <w:rPr>
                <w:noProof/>
                <w:webHidden/>
              </w:rPr>
              <w:instrText xml:space="preserve"> PAGEREF _Toc143783302 \h </w:instrText>
            </w:r>
            <w:r>
              <w:rPr>
                <w:noProof/>
                <w:webHidden/>
              </w:rPr>
            </w:r>
            <w:r>
              <w:rPr>
                <w:noProof/>
                <w:webHidden/>
              </w:rPr>
              <w:fldChar w:fldCharType="separate"/>
            </w:r>
            <w:r>
              <w:rPr>
                <w:noProof/>
                <w:webHidden/>
              </w:rPr>
              <w:t>7</w:t>
            </w:r>
            <w:r>
              <w:rPr>
                <w:noProof/>
                <w:webHidden/>
              </w:rPr>
              <w:fldChar w:fldCharType="end"/>
            </w:r>
          </w:hyperlink>
        </w:p>
        <w:p w14:paraId="6516CB3F" w14:textId="56B1219B" w:rsidR="008B2ECA" w:rsidRDefault="008B2ECA">
          <w:pPr>
            <w:pStyle w:val="TOC1"/>
            <w:tabs>
              <w:tab w:val="right" w:leader="dot" w:pos="9016"/>
            </w:tabs>
            <w:rPr>
              <w:rFonts w:asciiTheme="minorHAnsi" w:eastAsiaTheme="minorEastAsia" w:hAnsiTheme="minorHAnsi"/>
              <w:noProof/>
              <w:kern w:val="2"/>
              <w:lang w:eastAsia="en-AU"/>
              <w14:ligatures w14:val="standardContextual"/>
            </w:rPr>
          </w:pPr>
          <w:hyperlink w:anchor="_Toc143783303" w:history="1">
            <w:r w:rsidRPr="00E94095">
              <w:rPr>
                <w:rStyle w:val="Hyperlink"/>
                <w:noProof/>
                <w:lang w:val="en-US"/>
              </w:rPr>
              <w:t>Concluding comments</w:t>
            </w:r>
            <w:r>
              <w:rPr>
                <w:noProof/>
                <w:webHidden/>
              </w:rPr>
              <w:tab/>
            </w:r>
            <w:r>
              <w:rPr>
                <w:noProof/>
                <w:webHidden/>
              </w:rPr>
              <w:fldChar w:fldCharType="begin"/>
            </w:r>
            <w:r>
              <w:rPr>
                <w:noProof/>
                <w:webHidden/>
              </w:rPr>
              <w:instrText xml:space="preserve"> PAGEREF _Toc143783303 \h </w:instrText>
            </w:r>
            <w:r>
              <w:rPr>
                <w:noProof/>
                <w:webHidden/>
              </w:rPr>
            </w:r>
            <w:r>
              <w:rPr>
                <w:noProof/>
                <w:webHidden/>
              </w:rPr>
              <w:fldChar w:fldCharType="separate"/>
            </w:r>
            <w:r>
              <w:rPr>
                <w:noProof/>
                <w:webHidden/>
              </w:rPr>
              <w:t>7</w:t>
            </w:r>
            <w:r>
              <w:rPr>
                <w:noProof/>
                <w:webHidden/>
              </w:rPr>
              <w:fldChar w:fldCharType="end"/>
            </w:r>
          </w:hyperlink>
        </w:p>
        <w:p w14:paraId="3759578A" w14:textId="36802EBE" w:rsidR="009C6617" w:rsidRDefault="00184D75">
          <w:r>
            <w:rPr>
              <w:rFonts w:ascii="Myriad Pro" w:hAnsi="Myriad Pro"/>
              <w:color w:val="232157"/>
            </w:rPr>
            <w:fldChar w:fldCharType="end"/>
          </w:r>
        </w:p>
      </w:sdtContent>
    </w:sdt>
    <w:p w14:paraId="79800F0A" w14:textId="77777777" w:rsidR="009C6617" w:rsidRDefault="009C6617" w:rsidP="0097493D">
      <w:pPr>
        <w:pStyle w:val="Question"/>
        <w:jc w:val="center"/>
      </w:pPr>
      <w:r>
        <w:br w:type="page"/>
      </w:r>
    </w:p>
    <w:p w14:paraId="40CDDE88" w14:textId="77777777" w:rsidR="009C6617" w:rsidRDefault="009C6617" w:rsidP="00F14D7A">
      <w:pPr>
        <w:pStyle w:val="Heading1"/>
      </w:pPr>
      <w:bookmarkStart w:id="3" w:name="_Toc143783298"/>
      <w:r w:rsidRPr="00F14D7A">
        <w:lastRenderedPageBreak/>
        <w:t>Who is the Physical Disability Council of NSW?</w:t>
      </w:r>
      <w:bookmarkEnd w:id="3"/>
      <w:r w:rsidRPr="00F14D7A">
        <w:t xml:space="preserve"> </w:t>
      </w:r>
    </w:p>
    <w:p w14:paraId="34DED076" w14:textId="77777777" w:rsidR="00C836E2" w:rsidRPr="00C836E2" w:rsidRDefault="00C836E2" w:rsidP="00C836E2"/>
    <w:p w14:paraId="62F01C87" w14:textId="77777777" w:rsidR="009C6617" w:rsidRPr="006A32E6" w:rsidRDefault="009C6617" w:rsidP="008B370B">
      <w:pPr>
        <w:pStyle w:val="PolicyBody"/>
      </w:pPr>
      <w:r w:rsidRPr="006A32E6">
        <w:t xml:space="preserve">The Physical Disability Council of NSW (PDCN) is the peak body representing people with physical disabilities across New South Wales. This includes people with a range of physical disability issues, from young children and their representatives to aged people, who are from a wide range of socio-economic circumstances and live in metropolitan, </w:t>
      </w:r>
      <w:proofErr w:type="gramStart"/>
      <w:r w:rsidRPr="006A32E6">
        <w:t>rural</w:t>
      </w:r>
      <w:proofErr w:type="gramEnd"/>
      <w:r w:rsidRPr="006A32E6">
        <w:t xml:space="preserve"> and regional areas of NSW. </w:t>
      </w:r>
    </w:p>
    <w:p w14:paraId="308342D5" w14:textId="77777777" w:rsidR="009C6617" w:rsidRPr="006A32E6" w:rsidRDefault="009C6617" w:rsidP="008B370B">
      <w:pPr>
        <w:pStyle w:val="PolicyBody"/>
      </w:pPr>
    </w:p>
    <w:p w14:paraId="36A7AC69" w14:textId="77777777" w:rsidR="009C6617" w:rsidRPr="006A32E6" w:rsidRDefault="009C6617" w:rsidP="008B370B">
      <w:pPr>
        <w:pStyle w:val="PolicyBody"/>
      </w:pPr>
      <w:r w:rsidRPr="006A32E6">
        <w:t>Our core function is to influence and advocate for the achievement of systemic change to ensure the rights of all people with a physical disability are improved and upheld.</w:t>
      </w:r>
    </w:p>
    <w:p w14:paraId="598E197A" w14:textId="77777777" w:rsidR="009C6617" w:rsidRPr="006A32E6" w:rsidRDefault="009C6617" w:rsidP="008B370B">
      <w:pPr>
        <w:pStyle w:val="PolicyBody"/>
      </w:pPr>
    </w:p>
    <w:p w14:paraId="3B743549" w14:textId="77777777" w:rsidR="009C6617" w:rsidRPr="006A32E6" w:rsidRDefault="009C6617" w:rsidP="008B370B">
      <w:pPr>
        <w:pStyle w:val="PolicyBody"/>
      </w:pPr>
      <w:r w:rsidRPr="006A32E6">
        <w:t xml:space="preserve">The objectives of PDCN are: </w:t>
      </w:r>
    </w:p>
    <w:p w14:paraId="742D14CC" w14:textId="77777777" w:rsidR="008B370B" w:rsidRDefault="009C6617" w:rsidP="008B370B">
      <w:pPr>
        <w:pStyle w:val="PolicyBody"/>
        <w:numPr>
          <w:ilvl w:val="0"/>
          <w:numId w:val="17"/>
        </w:numPr>
      </w:pPr>
      <w:r w:rsidRPr="006A32E6">
        <w:t xml:space="preserve">To educate, inform and assist people with physical disabilities in NSW about the range of services, </w:t>
      </w:r>
      <w:proofErr w:type="gramStart"/>
      <w:r w:rsidRPr="006A32E6">
        <w:t>structure</w:t>
      </w:r>
      <w:proofErr w:type="gramEnd"/>
      <w:r w:rsidRPr="006A32E6">
        <w:t xml:space="preserve"> and programs available that enable their full participation, equality of opportunity and equality of citizenship.</w:t>
      </w:r>
    </w:p>
    <w:p w14:paraId="0083C9CE" w14:textId="77777777" w:rsidR="008B370B" w:rsidRDefault="009C6617" w:rsidP="008B370B">
      <w:pPr>
        <w:pStyle w:val="PolicyBody"/>
        <w:numPr>
          <w:ilvl w:val="0"/>
          <w:numId w:val="17"/>
        </w:numPr>
      </w:pPr>
      <w:r w:rsidRPr="00F14D7A">
        <w:t>To develop the capacity of people with physical disability in NSW to identify their own goals, and the confidence to develop a pathway to achieving their goals (i.e. self-advocate).</w:t>
      </w:r>
    </w:p>
    <w:p w14:paraId="5AE18255" w14:textId="77777777" w:rsidR="009C6617" w:rsidRPr="00F14D7A" w:rsidRDefault="009C6617" w:rsidP="008B370B">
      <w:pPr>
        <w:pStyle w:val="PolicyBody"/>
        <w:numPr>
          <w:ilvl w:val="0"/>
          <w:numId w:val="17"/>
        </w:numPr>
      </w:pPr>
      <w:r w:rsidRPr="00F14D7A">
        <w:t xml:space="preserve">To educate and inform stakeholders (i.e.: about the needs of people with a physical disability) so that they </w:t>
      </w:r>
      <w:proofErr w:type="gramStart"/>
      <w:r w:rsidRPr="00F14D7A">
        <w:t>are able to</w:t>
      </w:r>
      <w:proofErr w:type="gramEnd"/>
      <w:r w:rsidRPr="00F14D7A">
        <w:t xml:space="preserve"> achieve and maintain full participation, equality of opportunity and equality of citizenship.</w:t>
      </w:r>
    </w:p>
    <w:p w14:paraId="1851CDF3" w14:textId="77777777" w:rsidR="00B7056F" w:rsidRDefault="00B7056F" w:rsidP="009C6617">
      <w:pPr>
        <w:pStyle w:val="Question"/>
      </w:pPr>
      <w:r>
        <w:br w:type="page"/>
      </w:r>
    </w:p>
    <w:p w14:paraId="1556A4C5" w14:textId="77777777" w:rsidR="009C6617" w:rsidRDefault="00B7056F" w:rsidP="00B7056F">
      <w:pPr>
        <w:pStyle w:val="Heading1"/>
      </w:pPr>
      <w:bookmarkStart w:id="4" w:name="_Toc143783299"/>
      <w:r>
        <w:lastRenderedPageBreak/>
        <w:t>Recommendations</w:t>
      </w:r>
      <w:bookmarkEnd w:id="4"/>
    </w:p>
    <w:p w14:paraId="37FBC39A" w14:textId="77777777" w:rsidR="00B7056F" w:rsidRDefault="00B7056F" w:rsidP="00B7056F"/>
    <w:sdt>
      <w:sdtPr>
        <w:id w:val="-1194153079"/>
        <w:placeholder>
          <w:docPart w:val="83CDA59D4EFA422BBC43D3DC96F1FF73"/>
        </w:placeholder>
      </w:sdtPr>
      <w:sdtEndPr/>
      <w:sdtContent>
        <w:p w14:paraId="508BC0F6" w14:textId="2D896632" w:rsidR="00B7056F" w:rsidRPr="00E630BB" w:rsidRDefault="002D3028" w:rsidP="00E630BB">
          <w:pPr>
            <w:pStyle w:val="RecTitle"/>
          </w:pPr>
          <w:r>
            <w:t xml:space="preserve">Implement Silver Level </w:t>
          </w:r>
          <w:proofErr w:type="spellStart"/>
          <w:r>
            <w:t>Livable</w:t>
          </w:r>
          <w:proofErr w:type="spellEnd"/>
          <w:r>
            <w:t xml:space="preserve"> Housing Design across all new housing developments. </w:t>
          </w:r>
        </w:p>
      </w:sdtContent>
    </w:sdt>
    <w:sdt>
      <w:sdtPr>
        <w:id w:val="1954754197"/>
        <w:placeholder>
          <w:docPart w:val="5CFAED1BDAB44BC5859183F9237E48AE"/>
        </w:placeholder>
      </w:sdtPr>
      <w:sdtEndPr/>
      <w:sdtContent>
        <w:p w14:paraId="1C768B4A" w14:textId="68ABF93E" w:rsidR="00E630BB" w:rsidRDefault="002D3028" w:rsidP="00E630BB">
          <w:pPr>
            <w:pStyle w:val="RecBody"/>
          </w:pPr>
          <w:r>
            <w:t xml:space="preserve">All new housing stock to be built to minimum accessibility standards to ensure the full inclusion of people with disability across the housing sector within the City of Sydney. </w:t>
          </w:r>
        </w:p>
      </w:sdtContent>
    </w:sdt>
    <w:p w14:paraId="0ACA5B45" w14:textId="77777777" w:rsidR="00E630BB" w:rsidRDefault="00E630BB" w:rsidP="00E630BB">
      <w:pPr>
        <w:pStyle w:val="RecBody"/>
      </w:pPr>
    </w:p>
    <w:sdt>
      <w:sdtPr>
        <w:id w:val="397952201"/>
        <w:placeholder>
          <w:docPart w:val="2029CCC3FE2A4D6786D38A112D0079D7"/>
        </w:placeholder>
      </w:sdtPr>
      <w:sdtEndPr/>
      <w:sdtContent>
        <w:p w14:paraId="101C2130" w14:textId="2BCBCEC1" w:rsidR="006B00C6" w:rsidRPr="00E630BB" w:rsidRDefault="002D3028" w:rsidP="006B00C6">
          <w:pPr>
            <w:pStyle w:val="RecTitle"/>
          </w:pPr>
          <w:r>
            <w:t xml:space="preserve">Adopt the Person-Centred Emergency Preparedness (P-CEP) model in preparing people with disability in the community for disasters and emergencies </w:t>
          </w:r>
        </w:p>
      </w:sdtContent>
    </w:sdt>
    <w:sdt>
      <w:sdtPr>
        <w:id w:val="540784350"/>
        <w:placeholder>
          <w:docPart w:val="D99643E1A002486B987735E804F35AC8"/>
        </w:placeholder>
      </w:sdtPr>
      <w:sdtEndPr/>
      <w:sdtContent>
        <w:p w14:paraId="2231EDFB" w14:textId="27DEE570" w:rsidR="006B00C6" w:rsidRDefault="002D3028" w:rsidP="006B00C6">
          <w:pPr>
            <w:pStyle w:val="RecBody"/>
          </w:pPr>
          <w:r>
            <w:t xml:space="preserve">Facilitate the </w:t>
          </w:r>
          <w:r w:rsidR="00BC6CCB">
            <w:t xml:space="preserve">implementation and awareness of the P-CEP model for emergency preparedness across the City of Sydney, ensuring people with disability are prepared for future disasters and emergencies. </w:t>
          </w:r>
        </w:p>
      </w:sdtContent>
    </w:sdt>
    <w:p w14:paraId="4ABE6EE5" w14:textId="77777777" w:rsidR="006B00C6" w:rsidRDefault="006B00C6" w:rsidP="006B00C6">
      <w:pPr>
        <w:pStyle w:val="RecBody"/>
      </w:pPr>
    </w:p>
    <w:p w14:paraId="1A2676C1" w14:textId="77777777" w:rsidR="008B370B" w:rsidRDefault="008B370B" w:rsidP="00E630BB">
      <w:pPr>
        <w:pStyle w:val="RecBody"/>
      </w:pPr>
    </w:p>
    <w:p w14:paraId="3A4B93E4" w14:textId="77777777" w:rsidR="002D3028" w:rsidRDefault="002D3028" w:rsidP="00E630BB">
      <w:pPr>
        <w:pStyle w:val="RecBody"/>
      </w:pPr>
    </w:p>
    <w:p w14:paraId="31C7A6C8" w14:textId="77777777" w:rsidR="002D3028" w:rsidRDefault="002D3028" w:rsidP="00E630BB">
      <w:pPr>
        <w:pStyle w:val="RecBody"/>
      </w:pPr>
    </w:p>
    <w:p w14:paraId="25D9B6F9" w14:textId="77777777" w:rsidR="002D3028" w:rsidRDefault="002D3028" w:rsidP="00E630BB">
      <w:pPr>
        <w:pStyle w:val="RecBody"/>
      </w:pPr>
    </w:p>
    <w:p w14:paraId="29AAD680" w14:textId="77777777" w:rsidR="002D3028" w:rsidRDefault="002D3028" w:rsidP="00E630BB">
      <w:pPr>
        <w:pStyle w:val="RecBody"/>
      </w:pPr>
    </w:p>
    <w:p w14:paraId="37ADED8C" w14:textId="77777777" w:rsidR="002D3028" w:rsidRDefault="002D3028" w:rsidP="00E630BB">
      <w:pPr>
        <w:pStyle w:val="RecBody"/>
      </w:pPr>
    </w:p>
    <w:p w14:paraId="6BC2BC9B" w14:textId="77777777" w:rsidR="002D3028" w:rsidRDefault="002D3028" w:rsidP="00E630BB">
      <w:pPr>
        <w:pStyle w:val="RecBody"/>
      </w:pPr>
    </w:p>
    <w:p w14:paraId="7AA5D7C8" w14:textId="77777777" w:rsidR="002D3028" w:rsidRDefault="002D3028" w:rsidP="00E630BB">
      <w:pPr>
        <w:pStyle w:val="RecBody"/>
      </w:pPr>
    </w:p>
    <w:p w14:paraId="7F2BD502" w14:textId="77777777" w:rsidR="002D3028" w:rsidRDefault="002D3028" w:rsidP="00E630BB">
      <w:pPr>
        <w:pStyle w:val="RecBody"/>
      </w:pPr>
    </w:p>
    <w:p w14:paraId="085FFC24" w14:textId="77777777" w:rsidR="002D3028" w:rsidRDefault="002D3028" w:rsidP="00E630BB">
      <w:pPr>
        <w:pStyle w:val="RecBody"/>
      </w:pPr>
    </w:p>
    <w:p w14:paraId="14EFCA49" w14:textId="77777777" w:rsidR="002D3028" w:rsidRDefault="002D3028" w:rsidP="00E630BB">
      <w:pPr>
        <w:pStyle w:val="RecBody"/>
      </w:pPr>
    </w:p>
    <w:p w14:paraId="265C970A" w14:textId="77777777" w:rsidR="002D3028" w:rsidRDefault="002D3028" w:rsidP="00E630BB">
      <w:pPr>
        <w:pStyle w:val="RecBody"/>
      </w:pPr>
    </w:p>
    <w:p w14:paraId="30F89751" w14:textId="77777777" w:rsidR="002D3028" w:rsidRDefault="002D3028" w:rsidP="00E630BB">
      <w:pPr>
        <w:pStyle w:val="RecBody"/>
      </w:pPr>
    </w:p>
    <w:p w14:paraId="48660849" w14:textId="77777777" w:rsidR="002D3028" w:rsidRDefault="002D3028" w:rsidP="00E630BB">
      <w:pPr>
        <w:pStyle w:val="RecBody"/>
      </w:pPr>
    </w:p>
    <w:p w14:paraId="1F745CF3" w14:textId="77777777" w:rsidR="002D3028" w:rsidRDefault="002D3028" w:rsidP="00E630BB">
      <w:pPr>
        <w:pStyle w:val="RecBody"/>
      </w:pPr>
    </w:p>
    <w:p w14:paraId="05DC542D" w14:textId="77777777" w:rsidR="002D3028" w:rsidRDefault="002D3028" w:rsidP="00E630BB">
      <w:pPr>
        <w:pStyle w:val="RecBody"/>
      </w:pPr>
    </w:p>
    <w:p w14:paraId="43271B48" w14:textId="77777777" w:rsidR="002D3028" w:rsidRDefault="002D3028" w:rsidP="00E630BB">
      <w:pPr>
        <w:pStyle w:val="RecBody"/>
      </w:pPr>
    </w:p>
    <w:p w14:paraId="341FA0FB" w14:textId="77777777" w:rsidR="002D3028" w:rsidRDefault="002D3028" w:rsidP="00E630BB">
      <w:pPr>
        <w:pStyle w:val="RecBody"/>
      </w:pPr>
    </w:p>
    <w:p w14:paraId="1DABADC1" w14:textId="77777777" w:rsidR="002D3028" w:rsidRDefault="002D3028" w:rsidP="00E630BB">
      <w:pPr>
        <w:pStyle w:val="RecBody"/>
      </w:pPr>
    </w:p>
    <w:p w14:paraId="4648B48B" w14:textId="77777777" w:rsidR="002D3028" w:rsidRDefault="002D3028" w:rsidP="00E630BB">
      <w:pPr>
        <w:pStyle w:val="RecBody"/>
      </w:pPr>
    </w:p>
    <w:p w14:paraId="1C90D106" w14:textId="77777777" w:rsidR="002D3028" w:rsidRDefault="002D3028" w:rsidP="00E630BB">
      <w:pPr>
        <w:pStyle w:val="RecBody"/>
      </w:pPr>
    </w:p>
    <w:p w14:paraId="3AFBAAA2" w14:textId="77777777" w:rsidR="002D3028" w:rsidRDefault="002D3028" w:rsidP="00E630BB">
      <w:pPr>
        <w:pStyle w:val="RecBody"/>
      </w:pPr>
    </w:p>
    <w:p w14:paraId="6E10DFDD" w14:textId="77777777" w:rsidR="002D3028" w:rsidRDefault="002D3028" w:rsidP="00E630BB">
      <w:pPr>
        <w:pStyle w:val="RecBody"/>
      </w:pPr>
    </w:p>
    <w:p w14:paraId="13EBCD86" w14:textId="77777777" w:rsidR="002D3028" w:rsidRDefault="002D3028" w:rsidP="00E630BB">
      <w:pPr>
        <w:pStyle w:val="RecBody"/>
      </w:pPr>
    </w:p>
    <w:p w14:paraId="50A684A2" w14:textId="77777777" w:rsidR="008B370B" w:rsidRDefault="008B370B" w:rsidP="00E630BB">
      <w:pPr>
        <w:pStyle w:val="RecBody"/>
      </w:pPr>
    </w:p>
    <w:p w14:paraId="1F3B0F5F" w14:textId="77777777" w:rsidR="008B370B" w:rsidRDefault="008B370B" w:rsidP="00E630BB">
      <w:pPr>
        <w:pStyle w:val="RecBody"/>
      </w:pPr>
    </w:p>
    <w:p w14:paraId="37C98528" w14:textId="77777777" w:rsidR="008B370B" w:rsidRDefault="008B370B" w:rsidP="00E630BB">
      <w:pPr>
        <w:pStyle w:val="RecBody"/>
      </w:pPr>
    </w:p>
    <w:p w14:paraId="49061A9C" w14:textId="77777777" w:rsidR="008B370B" w:rsidRDefault="008B370B" w:rsidP="00E630BB">
      <w:pPr>
        <w:pStyle w:val="RecBody"/>
      </w:pPr>
    </w:p>
    <w:p w14:paraId="0A37ACAA" w14:textId="77777777" w:rsidR="006934FF" w:rsidRPr="006934FF" w:rsidRDefault="006934FF" w:rsidP="006934FF">
      <w:pPr>
        <w:pStyle w:val="Citation"/>
        <w:rPr>
          <w:rStyle w:val="IntenseReference"/>
        </w:rPr>
      </w:pPr>
    </w:p>
    <w:p w14:paraId="14E7AF02" w14:textId="77777777" w:rsidR="008B370B" w:rsidRDefault="008B370B" w:rsidP="00E630BB">
      <w:pPr>
        <w:pStyle w:val="RecBody"/>
      </w:pPr>
    </w:p>
    <w:p w14:paraId="17318A83" w14:textId="77777777" w:rsidR="008B370B" w:rsidRDefault="008B370B" w:rsidP="00E630BB">
      <w:pPr>
        <w:pStyle w:val="RecBody"/>
      </w:pPr>
    </w:p>
    <w:p w14:paraId="629B9290" w14:textId="77777777" w:rsidR="008B370B" w:rsidRDefault="008B370B" w:rsidP="00E630BB">
      <w:pPr>
        <w:pStyle w:val="RecBody"/>
      </w:pPr>
    </w:p>
    <w:p w14:paraId="05528964" w14:textId="77777777" w:rsidR="008B370B" w:rsidRDefault="008B370B" w:rsidP="00E630BB">
      <w:pPr>
        <w:pStyle w:val="RecBody"/>
      </w:pPr>
    </w:p>
    <w:p w14:paraId="315D1B00" w14:textId="77777777" w:rsidR="00B66BAF" w:rsidRDefault="00B66BAF" w:rsidP="00E630BB">
      <w:pPr>
        <w:pStyle w:val="RecBody"/>
      </w:pPr>
    </w:p>
    <w:p w14:paraId="5BE19668" w14:textId="77777777" w:rsidR="00E630BB" w:rsidRDefault="00E630BB" w:rsidP="00E630BB">
      <w:pPr>
        <w:pStyle w:val="Heading1"/>
      </w:pPr>
      <w:bookmarkStart w:id="5" w:name="_Toc143783300"/>
      <w:r>
        <w:lastRenderedPageBreak/>
        <w:t>Introduction</w:t>
      </w:r>
      <w:bookmarkEnd w:id="5"/>
    </w:p>
    <w:p w14:paraId="7853F197" w14:textId="77777777" w:rsidR="00E630BB" w:rsidRDefault="00E630BB" w:rsidP="00E630BB"/>
    <w:sdt>
      <w:sdtPr>
        <w:rPr>
          <w:rStyle w:val="PolicyBodyChar"/>
        </w:rPr>
        <w:id w:val="-1078582918"/>
        <w:placeholder>
          <w:docPart w:val="F68F10DC124A410B8AE0E293BEE79686"/>
        </w:placeholder>
      </w:sdtPr>
      <w:sdtEndPr>
        <w:rPr>
          <w:rStyle w:val="DefaultParagraphFont"/>
          <w:rFonts w:cstheme="minorBidi"/>
        </w:rPr>
      </w:sdtEndPr>
      <w:sdtContent>
        <w:p w14:paraId="1F9FF221" w14:textId="77777777" w:rsidR="002D3028" w:rsidRPr="002D3028" w:rsidRDefault="002D3028" w:rsidP="002D3028">
          <w:pPr>
            <w:pStyle w:val="NoSpacing"/>
            <w:rPr>
              <w:rFonts w:cs="Arial"/>
            </w:rPr>
          </w:pPr>
          <w:r w:rsidRPr="002D3028">
            <w:rPr>
              <w:rFonts w:cs="Arial"/>
            </w:rPr>
            <w:t xml:space="preserve">PDCN is the peak body representing an estimated </w:t>
          </w:r>
          <w:r w:rsidRPr="002D3028">
            <w:rPr>
              <w:rFonts w:cs="Arial"/>
              <w:lang w:val="en-US"/>
            </w:rPr>
            <w:t>1,056,440 individuals</w:t>
          </w:r>
          <w:r w:rsidRPr="002D3028">
            <w:rPr>
              <w:rFonts w:cs="Arial"/>
            </w:rPr>
            <w:t xml:space="preserve"> with physical disability across New South Wales.</w:t>
          </w:r>
          <w:r w:rsidRPr="002D3028">
            <w:rPr>
              <w:rFonts w:cs="Arial"/>
              <w:vertAlign w:val="superscript"/>
            </w:rPr>
            <w:footnoteReference w:id="1"/>
          </w:r>
          <w:r w:rsidRPr="002D3028">
            <w:rPr>
              <w:rFonts w:cs="Arial"/>
            </w:rPr>
            <w:t xml:space="preserve"> Many of our members live within the Sydney City Council LGA and have disabilities which impact their capacity to navigate the physical environment, including streets and footpaths. A significant proportion of our members also use assistive aids to travel around their communities, including wheelchairs, motorised mobility devices, walking sticks and frames, or have vision impairment and navigate using guide dogs or cane. </w:t>
          </w:r>
        </w:p>
        <w:p w14:paraId="561894A2" w14:textId="77777777" w:rsidR="002D3028" w:rsidRDefault="002D3028" w:rsidP="002D3028">
          <w:pPr>
            <w:pStyle w:val="NoSpacing"/>
            <w:rPr>
              <w:rFonts w:cs="Arial"/>
            </w:rPr>
          </w:pPr>
          <w:r w:rsidRPr="002D3028">
            <w:rPr>
              <w:rFonts w:cs="Arial"/>
            </w:rPr>
            <w:t xml:space="preserve">One of PDCN’s key objectives is to educate and inform stakeholders about the needs of people with a physical disability so that people with physical disability can have equal opportunity to connect with the broader community. </w:t>
          </w:r>
        </w:p>
        <w:p w14:paraId="0E991159" w14:textId="77777777" w:rsidR="002D3028" w:rsidRPr="002D3028" w:rsidRDefault="002D3028" w:rsidP="002D3028">
          <w:pPr>
            <w:pStyle w:val="NoSpacing"/>
            <w:rPr>
              <w:rFonts w:cs="Arial"/>
            </w:rPr>
          </w:pPr>
        </w:p>
        <w:p w14:paraId="080AF0FC" w14:textId="1E631693" w:rsidR="002D3028" w:rsidRPr="002D3028" w:rsidRDefault="002D3028" w:rsidP="002D3028">
          <w:pPr>
            <w:pStyle w:val="NoSpacing"/>
            <w:rPr>
              <w:rFonts w:cs="Arial"/>
              <w:lang w:val="en-US"/>
            </w:rPr>
          </w:pPr>
          <w:r w:rsidRPr="002D3028">
            <w:rPr>
              <w:rFonts w:cs="Arial"/>
              <w:lang w:val="en-US"/>
            </w:rPr>
            <w:t>PDCN appreciates the opportunity to comment on the City of Sydney’s Draft Resilience Plan. Overall, we are satisfied with the identified directions and priorities outlined in the draft, however</w:t>
          </w:r>
          <w:r>
            <w:rPr>
              <w:rFonts w:cs="Arial"/>
              <w:lang w:val="en-US"/>
            </w:rPr>
            <w:t>,</w:t>
          </w:r>
          <w:r w:rsidRPr="002D3028">
            <w:rPr>
              <w:rFonts w:cs="Arial"/>
              <w:lang w:val="en-US"/>
            </w:rPr>
            <w:t xml:space="preserve"> stress the importance of ensuring disability inclusion is apparent within each aspect of the plan. </w:t>
          </w:r>
          <w:r>
            <w:rPr>
              <w:rFonts w:cs="Arial"/>
              <w:lang w:val="en-US"/>
            </w:rPr>
            <w:t xml:space="preserve">Identified areas for further disability inclusion are noted in direction 1: an equitable, </w:t>
          </w:r>
          <w:proofErr w:type="gramStart"/>
          <w:r>
            <w:rPr>
              <w:rFonts w:cs="Arial"/>
              <w:lang w:val="en-US"/>
            </w:rPr>
            <w:t>inclusive</w:t>
          </w:r>
          <w:proofErr w:type="gramEnd"/>
          <w:r>
            <w:rPr>
              <w:rFonts w:cs="Arial"/>
              <w:lang w:val="en-US"/>
            </w:rPr>
            <w:t xml:space="preserve"> and connected community, and direction 5: a prepared community. </w:t>
          </w:r>
        </w:p>
        <w:p w14:paraId="6B639EEA" w14:textId="77777777" w:rsidR="002D3028" w:rsidRPr="002D3028" w:rsidRDefault="002D3028" w:rsidP="002D3028">
          <w:pPr>
            <w:pStyle w:val="NoSpacing"/>
            <w:rPr>
              <w:rFonts w:cs="Arial"/>
              <w:lang w:val="en-US"/>
            </w:rPr>
          </w:pPr>
        </w:p>
        <w:p w14:paraId="67D45C4F" w14:textId="77777777" w:rsidR="002D3028" w:rsidRPr="002D3028" w:rsidRDefault="002D3028" w:rsidP="002D3028">
          <w:pPr>
            <w:pStyle w:val="NoSpacing"/>
            <w:rPr>
              <w:rFonts w:cs="Arial"/>
              <w:lang w:val="en-US"/>
            </w:rPr>
          </w:pPr>
        </w:p>
        <w:p w14:paraId="58E632B7" w14:textId="77777777" w:rsidR="002D3028" w:rsidRDefault="002D3028" w:rsidP="002D3028">
          <w:pPr>
            <w:pStyle w:val="Heading1"/>
            <w:rPr>
              <w:lang w:val="en-US"/>
            </w:rPr>
          </w:pPr>
          <w:bookmarkStart w:id="6" w:name="_Toc143783301"/>
          <w:r w:rsidRPr="002D3028">
            <w:rPr>
              <w:lang w:val="en-US"/>
            </w:rPr>
            <w:t xml:space="preserve">Direction 1: an equitable, </w:t>
          </w:r>
          <w:proofErr w:type="gramStart"/>
          <w:r w:rsidRPr="002D3028">
            <w:rPr>
              <w:lang w:val="en-US"/>
            </w:rPr>
            <w:t>inclusive</w:t>
          </w:r>
          <w:proofErr w:type="gramEnd"/>
          <w:r w:rsidRPr="002D3028">
            <w:rPr>
              <w:lang w:val="en-US"/>
            </w:rPr>
            <w:t xml:space="preserve"> and connected community</w:t>
          </w:r>
          <w:bookmarkEnd w:id="6"/>
          <w:r w:rsidRPr="002D3028">
            <w:rPr>
              <w:lang w:val="en-US"/>
            </w:rPr>
            <w:t xml:space="preserve"> </w:t>
          </w:r>
        </w:p>
        <w:p w14:paraId="21198EA2" w14:textId="77777777" w:rsidR="002D3028" w:rsidRPr="002D3028" w:rsidRDefault="002D3028" w:rsidP="002D3028">
          <w:pPr>
            <w:pStyle w:val="NoSpacing"/>
            <w:rPr>
              <w:rFonts w:cs="Arial"/>
              <w:lang w:val="en-US"/>
            </w:rPr>
          </w:pPr>
        </w:p>
        <w:p w14:paraId="12348587" w14:textId="77777777" w:rsidR="002D3028" w:rsidRDefault="002D3028" w:rsidP="002D3028">
          <w:pPr>
            <w:pStyle w:val="NoSpacing"/>
            <w:rPr>
              <w:rFonts w:cs="Arial"/>
              <w:lang w:val="en-US"/>
            </w:rPr>
          </w:pPr>
          <w:r w:rsidRPr="002D3028">
            <w:rPr>
              <w:rFonts w:cs="Arial"/>
              <w:lang w:val="en-US"/>
            </w:rPr>
            <w:t xml:space="preserve">It is acknowledged in the plan that in many cases housing is not fit for tenants with accessibility requirements, and most housing has not been constructed with accessibility features to support people with disability or older people. It must be understood that most people with a physical disability in NSW live in the mainstream private rental jousting market, and </w:t>
          </w:r>
          <w:proofErr w:type="spellStart"/>
          <w:r w:rsidRPr="002D3028">
            <w:rPr>
              <w:rFonts w:cs="Arial"/>
              <w:lang w:val="en-US"/>
            </w:rPr>
            <w:t>specialised</w:t>
          </w:r>
          <w:proofErr w:type="spellEnd"/>
          <w:r w:rsidRPr="002D3028">
            <w:rPr>
              <w:rFonts w:cs="Arial"/>
              <w:lang w:val="en-US"/>
            </w:rPr>
            <w:t xml:space="preserve"> housing options such as Specialist Disability Accommodation, social housing, and retirement villages and residential aged care are not preferable or suitable for many people with disability within the community. While it is true that there is a shortage of SDA properties as noted by the resilience strategy, there is an inherent need to move beyond SDA and social housing as accessible housing for people with disability, and for all homes to be built to universal design standards for accessibility. </w:t>
          </w:r>
        </w:p>
        <w:p w14:paraId="45C9474D" w14:textId="77777777" w:rsidR="002D3028" w:rsidRPr="002D3028" w:rsidRDefault="002D3028" w:rsidP="002D3028">
          <w:pPr>
            <w:pStyle w:val="NoSpacing"/>
            <w:rPr>
              <w:rFonts w:cs="Arial"/>
              <w:lang w:val="en-US"/>
            </w:rPr>
          </w:pPr>
        </w:p>
        <w:p w14:paraId="03F346DE" w14:textId="77777777" w:rsidR="002D3028" w:rsidRPr="002D3028" w:rsidRDefault="002D3028" w:rsidP="002D3028">
          <w:pPr>
            <w:pStyle w:val="NoSpacing"/>
            <w:rPr>
              <w:rFonts w:cs="Arial"/>
            </w:rPr>
          </w:pPr>
          <w:r w:rsidRPr="002D3028">
            <w:rPr>
              <w:rFonts w:cs="Arial"/>
            </w:rPr>
            <w:t>Modifying homes for better accessibility is often hindered by retrofitting costs and limited (National Disability Insurance Scheme) NDIS or Aged Care funding for modifications. Research shows retrofitting is much more expensive than designing for accessibility initially, with up to 22 times higher costs to retrofit.</w:t>
          </w:r>
          <w:r w:rsidRPr="002D3028">
            <w:rPr>
              <w:rFonts w:cs="Arial"/>
              <w:vertAlign w:val="superscript"/>
            </w:rPr>
            <w:footnoteReference w:id="2"/>
          </w:r>
          <w:r w:rsidRPr="002D3028">
            <w:rPr>
              <w:rFonts w:cs="Arial"/>
            </w:rPr>
            <w:t xml:space="preserve"> </w:t>
          </w:r>
        </w:p>
        <w:p w14:paraId="26F25651" w14:textId="77777777" w:rsidR="002D3028" w:rsidRPr="002D3028" w:rsidRDefault="002D3028" w:rsidP="002D3028">
          <w:pPr>
            <w:pStyle w:val="NoSpacing"/>
            <w:rPr>
              <w:rFonts w:cs="Arial"/>
            </w:rPr>
          </w:pPr>
          <w:r w:rsidRPr="002D3028">
            <w:rPr>
              <w:rFonts w:cs="Arial"/>
            </w:rPr>
            <w:lastRenderedPageBreak/>
            <w:t>People who have renovated their homes often face high modification costs. Some adapt parts of their homes but can't afford further changes or modify them based on immediate needs but require additional adjustments later, as their accessibility needs increase</w:t>
          </w:r>
          <w:r w:rsidRPr="002D3028">
            <w:rPr>
              <w:rFonts w:cs="Arial"/>
              <w:vertAlign w:val="superscript"/>
            </w:rPr>
            <w:footnoteReference w:id="3"/>
          </w:r>
          <w:r w:rsidRPr="002D3028">
            <w:rPr>
              <w:rFonts w:cs="Arial"/>
            </w:rPr>
            <w:t>.</w:t>
          </w:r>
        </w:p>
        <w:p w14:paraId="39E62696" w14:textId="77777777" w:rsidR="002D3028" w:rsidRDefault="002D3028" w:rsidP="002D3028">
          <w:pPr>
            <w:pStyle w:val="NoSpacing"/>
            <w:rPr>
              <w:rFonts w:cs="Arial"/>
            </w:rPr>
          </w:pPr>
          <w:r w:rsidRPr="002D3028">
            <w:rPr>
              <w:rFonts w:cs="Arial"/>
            </w:rPr>
            <w:t>People with physical disabilities want homes that support their involvement in the community. Many participants in our research face challenges due to housing accessibility, impacting their ability to live a full life. In severe cases, inaccessible homes lead to isolation and dependency, which negatively impacts people’s health and well-being.</w:t>
          </w:r>
        </w:p>
        <w:p w14:paraId="716119E2" w14:textId="77777777" w:rsidR="002D3028" w:rsidRPr="002D3028" w:rsidRDefault="002D3028" w:rsidP="002D3028">
          <w:pPr>
            <w:pStyle w:val="NoSpacing"/>
            <w:rPr>
              <w:rFonts w:cs="Arial"/>
            </w:rPr>
          </w:pPr>
        </w:p>
        <w:p w14:paraId="4D631512" w14:textId="77777777" w:rsidR="002D3028" w:rsidRDefault="002D3028" w:rsidP="00BC6CCB">
          <w:pPr>
            <w:pStyle w:val="Quote"/>
          </w:pPr>
          <w:r w:rsidRPr="002D3028">
            <w:t>“I have been unable to shower for 7 years, no access to community, bed bound because the house won’t accommodate a wheelchair.”</w:t>
          </w:r>
        </w:p>
        <w:p w14:paraId="4B630D7B" w14:textId="77777777" w:rsidR="002D3028" w:rsidRPr="002D3028" w:rsidRDefault="002D3028" w:rsidP="002D3028">
          <w:pPr>
            <w:pStyle w:val="NoSpacing"/>
            <w:rPr>
              <w:rFonts w:cs="Arial"/>
              <w:i/>
              <w:iCs/>
            </w:rPr>
          </w:pPr>
        </w:p>
        <w:p w14:paraId="6D2C1F70" w14:textId="77777777" w:rsidR="002D3028" w:rsidRDefault="002D3028" w:rsidP="00BC6CCB">
          <w:pPr>
            <w:pStyle w:val="Quote"/>
          </w:pPr>
          <w:r w:rsidRPr="002D3028">
            <w:t xml:space="preserve">“In 2016 I was moved to a property with 26 stairs and stayed for three years. I just had to stay up there (in the home) or go down the stairs on my backside. “ </w:t>
          </w:r>
        </w:p>
        <w:p w14:paraId="1D86AF1F" w14:textId="77777777" w:rsidR="002D3028" w:rsidRPr="002D3028" w:rsidRDefault="002D3028" w:rsidP="002D3028">
          <w:pPr>
            <w:pStyle w:val="NoSpacing"/>
            <w:rPr>
              <w:rFonts w:cs="Arial"/>
              <w:i/>
              <w:iCs/>
            </w:rPr>
          </w:pPr>
        </w:p>
        <w:p w14:paraId="50BF0BF7" w14:textId="77777777" w:rsidR="002D3028" w:rsidRDefault="002D3028" w:rsidP="002D3028">
          <w:pPr>
            <w:pStyle w:val="NoSpacing"/>
            <w:rPr>
              <w:rFonts w:cs="Arial"/>
            </w:rPr>
          </w:pPr>
          <w:r w:rsidRPr="002D3028">
            <w:rPr>
              <w:rFonts w:cs="Arial"/>
              <w:lang w:val="en-US"/>
            </w:rPr>
            <w:t xml:space="preserve">Research also indicates a direct correlation between housing accessibility and loneliness, </w:t>
          </w:r>
          <w:r w:rsidRPr="002D3028">
            <w:rPr>
              <w:rFonts w:cs="Arial"/>
            </w:rPr>
            <w:t>with data from the Australian Bureau of Statistics (2018) finding the most avoided situation for people with disability because of their disability was visiting family and friends, at 39.2%</w:t>
          </w:r>
          <w:r w:rsidRPr="002D3028">
            <w:rPr>
              <w:rFonts w:cs="Arial"/>
              <w:vertAlign w:val="superscript"/>
            </w:rPr>
            <w:footnoteReference w:id="4"/>
          </w:r>
          <w:r w:rsidRPr="002D3028">
            <w:rPr>
              <w:rFonts w:cs="Arial"/>
            </w:rPr>
            <w:t>. Multiple studies have found that loneliness has been linked to poor physical and mental health and an overall dissatisfaction with life.</w:t>
          </w:r>
          <w:r w:rsidRPr="002D3028">
            <w:rPr>
              <w:rFonts w:cs="Arial"/>
              <w:vertAlign w:val="superscript"/>
            </w:rPr>
            <w:footnoteReference w:id="5"/>
          </w:r>
          <w:r w:rsidRPr="002D3028">
            <w:rPr>
              <w:rFonts w:cs="Arial"/>
            </w:rPr>
            <w:t xml:space="preserve"> We note that loneliness and isolation have been identified as key areas to be addressed in the resilience strategy and stress the importance of accessible housing as a major factor in facilitating these issues. </w:t>
          </w:r>
        </w:p>
        <w:p w14:paraId="36DC70C4" w14:textId="77777777" w:rsidR="002D3028" w:rsidRPr="002D3028" w:rsidRDefault="002D3028" w:rsidP="002D3028">
          <w:pPr>
            <w:pStyle w:val="NoSpacing"/>
            <w:rPr>
              <w:rFonts w:cs="Arial"/>
            </w:rPr>
          </w:pPr>
        </w:p>
        <w:p w14:paraId="4C3ADB5F" w14:textId="77777777" w:rsidR="002D3028" w:rsidRDefault="002D3028" w:rsidP="002D3028">
          <w:pPr>
            <w:pStyle w:val="NoSpacing"/>
            <w:rPr>
              <w:rFonts w:cs="Arial"/>
              <w:lang w:val="en-US"/>
            </w:rPr>
          </w:pPr>
          <w:r w:rsidRPr="002D3028">
            <w:rPr>
              <w:rFonts w:cs="Arial"/>
              <w:lang w:val="en-US"/>
            </w:rPr>
            <w:t xml:space="preserve">It is encouraging to see </w:t>
          </w:r>
          <w:r w:rsidRPr="002D3028">
            <w:rPr>
              <w:rFonts w:cs="Arial"/>
            </w:rPr>
            <w:t xml:space="preserve">The City requires larger-scale housing developments to incorporate adaptable dwellings and satisfy the NSW Apartment Design Guideline benchmark universal design features under its </w:t>
          </w:r>
          <w:r w:rsidRPr="002D3028">
            <w:rPr>
              <w:rFonts w:cs="Arial"/>
              <w:i/>
              <w:iCs/>
            </w:rPr>
            <w:t>Housing for All: City of Sydney local housing strategy</w:t>
          </w:r>
          <w:r w:rsidRPr="002D3028">
            <w:rPr>
              <w:rFonts w:cs="Arial"/>
              <w:i/>
              <w:iCs/>
              <w:vertAlign w:val="superscript"/>
            </w:rPr>
            <w:footnoteReference w:id="6"/>
          </w:r>
          <w:r w:rsidRPr="002D3028">
            <w:rPr>
              <w:rFonts w:cs="Arial"/>
            </w:rPr>
            <w:t>. This must be incorporated across all</w:t>
          </w:r>
          <w:r w:rsidRPr="002D3028">
            <w:rPr>
              <w:rFonts w:cs="Arial"/>
              <w:lang w:val="en-US"/>
            </w:rPr>
            <w:t xml:space="preserve"> housing developments across the City of Sydney. To achieve the goal of a truly resilient and inclusive community there must be commitment to the full accessible and inclusive design of future housing developments in the City of Sydney in line with the NCC approved Silver Level Housing standards for livable housing design. </w:t>
          </w:r>
        </w:p>
        <w:p w14:paraId="007FDEF5" w14:textId="77777777" w:rsidR="00BC6CCB" w:rsidRDefault="00BC6CCB" w:rsidP="002D3028">
          <w:pPr>
            <w:pStyle w:val="NoSpacing"/>
            <w:rPr>
              <w:rFonts w:cs="Arial"/>
              <w:lang w:val="en-US"/>
            </w:rPr>
          </w:pPr>
        </w:p>
        <w:sdt>
          <w:sdtPr>
            <w:id w:val="-1257133698"/>
            <w:placeholder>
              <w:docPart w:val="A9AF44CF1B8E490A93610AEF0EADE6C9"/>
            </w:placeholder>
          </w:sdtPr>
          <w:sdtContent>
            <w:p w14:paraId="6CAF2A59" w14:textId="1A461B30" w:rsidR="00BC6CCB" w:rsidRPr="00E630BB" w:rsidRDefault="00BC6CCB" w:rsidP="00BC6CCB">
              <w:pPr>
                <w:pStyle w:val="RecTitle"/>
              </w:pPr>
              <w:r>
                <w:t xml:space="preserve">Recommendation: </w:t>
              </w:r>
              <w:r>
                <w:t xml:space="preserve">Implement Silver Level </w:t>
              </w:r>
              <w:proofErr w:type="spellStart"/>
              <w:r>
                <w:t>Livable</w:t>
              </w:r>
              <w:proofErr w:type="spellEnd"/>
              <w:r>
                <w:t xml:space="preserve"> Housing Design across all new housing developments. </w:t>
              </w:r>
            </w:p>
          </w:sdtContent>
        </w:sdt>
        <w:sdt>
          <w:sdtPr>
            <w:id w:val="-1202311121"/>
            <w:placeholder>
              <w:docPart w:val="94452B4612CA4B0B81B1E6A437B65AF5"/>
            </w:placeholder>
          </w:sdtPr>
          <w:sdtContent>
            <w:p w14:paraId="16F891CB" w14:textId="77777777" w:rsidR="00BC6CCB" w:rsidRDefault="00BC6CCB" w:rsidP="00BC6CCB">
              <w:pPr>
                <w:pStyle w:val="RecBody"/>
              </w:pPr>
              <w:r>
                <w:t xml:space="preserve">All new housing stock to be built to minimum accessibility standards to ensure the full inclusion of people with disability across the housing sector within the City of Sydney. </w:t>
              </w:r>
            </w:p>
          </w:sdtContent>
        </w:sdt>
        <w:p w14:paraId="3CAD2C4B" w14:textId="77777777" w:rsidR="00BC6CCB" w:rsidRDefault="00BC6CCB" w:rsidP="002D3028">
          <w:pPr>
            <w:pStyle w:val="NoSpacing"/>
            <w:rPr>
              <w:rFonts w:cs="Arial"/>
              <w:lang w:val="en-US"/>
            </w:rPr>
          </w:pPr>
        </w:p>
        <w:p w14:paraId="1F8AFD93" w14:textId="77777777" w:rsidR="002D3028" w:rsidRDefault="002D3028" w:rsidP="002D3028">
          <w:pPr>
            <w:pStyle w:val="NoSpacing"/>
            <w:rPr>
              <w:rFonts w:cs="Arial"/>
              <w:lang w:val="en-US"/>
            </w:rPr>
          </w:pPr>
        </w:p>
        <w:p w14:paraId="2936548C" w14:textId="77777777" w:rsidR="00BC6CCB" w:rsidRPr="002D3028" w:rsidRDefault="00BC6CCB" w:rsidP="002D3028">
          <w:pPr>
            <w:pStyle w:val="NoSpacing"/>
            <w:rPr>
              <w:rFonts w:cs="Arial"/>
              <w:lang w:val="en-US"/>
            </w:rPr>
          </w:pPr>
        </w:p>
        <w:p w14:paraId="08FEA0C9" w14:textId="77777777" w:rsidR="002D3028" w:rsidRDefault="002D3028" w:rsidP="002D3028">
          <w:pPr>
            <w:pStyle w:val="Heading1"/>
            <w:rPr>
              <w:lang w:val="en-US"/>
            </w:rPr>
          </w:pPr>
          <w:bookmarkStart w:id="7" w:name="_Toc143783302"/>
          <w:r w:rsidRPr="002D3028">
            <w:rPr>
              <w:lang w:val="en-US"/>
            </w:rPr>
            <w:lastRenderedPageBreak/>
            <w:t>Direction 5: A prepared community</w:t>
          </w:r>
          <w:bookmarkEnd w:id="7"/>
          <w:r w:rsidRPr="002D3028">
            <w:rPr>
              <w:lang w:val="en-US"/>
            </w:rPr>
            <w:t xml:space="preserve"> </w:t>
          </w:r>
        </w:p>
        <w:p w14:paraId="46932F65" w14:textId="77777777" w:rsidR="002D3028" w:rsidRPr="002D3028" w:rsidRDefault="002D3028" w:rsidP="002D3028">
          <w:pPr>
            <w:pStyle w:val="NoSpacing"/>
            <w:rPr>
              <w:rFonts w:cs="Arial"/>
              <w:lang w:val="en-US"/>
            </w:rPr>
          </w:pPr>
        </w:p>
        <w:p w14:paraId="2B6AE742" w14:textId="77777777" w:rsidR="002D3028" w:rsidRPr="002D3028" w:rsidRDefault="002D3028" w:rsidP="002D3028">
          <w:pPr>
            <w:pStyle w:val="NoSpacing"/>
            <w:rPr>
              <w:rFonts w:cs="Arial"/>
              <w:lang w:val="en-US"/>
            </w:rPr>
          </w:pPr>
          <w:r w:rsidRPr="002D3028">
            <w:rPr>
              <w:rFonts w:cs="Arial"/>
              <w:lang w:val="en-US"/>
            </w:rPr>
            <w:t xml:space="preserve">It is encouraging that there is acknowledgement of the additional support required for people with </w:t>
          </w:r>
          <w:proofErr w:type="gramStart"/>
          <w:r w:rsidRPr="002D3028">
            <w:rPr>
              <w:rFonts w:cs="Arial"/>
              <w:lang w:val="en-US"/>
            </w:rPr>
            <w:t>disability</w:t>
          </w:r>
          <w:proofErr w:type="gramEnd"/>
          <w:r w:rsidRPr="002D3028">
            <w:rPr>
              <w:rFonts w:cs="Arial"/>
              <w:lang w:val="en-US"/>
            </w:rPr>
            <w:t xml:space="preserve"> in </w:t>
          </w:r>
          <w:proofErr w:type="gramStart"/>
          <w:r w:rsidRPr="002D3028">
            <w:rPr>
              <w:rFonts w:cs="Arial"/>
              <w:lang w:val="en-US"/>
            </w:rPr>
            <w:t>an emergency situation</w:t>
          </w:r>
          <w:proofErr w:type="gramEnd"/>
          <w:r w:rsidRPr="002D3028">
            <w:rPr>
              <w:rFonts w:cs="Arial"/>
              <w:lang w:val="en-US"/>
            </w:rPr>
            <w:t xml:space="preserve"> outlined in the draft plan. In relation to this, it is important that this goes beyond acknowledgement and action is taken to support the needs of people with </w:t>
          </w:r>
          <w:proofErr w:type="gramStart"/>
          <w:r w:rsidRPr="002D3028">
            <w:rPr>
              <w:rFonts w:cs="Arial"/>
              <w:lang w:val="en-US"/>
            </w:rPr>
            <w:t>disability</w:t>
          </w:r>
          <w:proofErr w:type="gramEnd"/>
          <w:r w:rsidRPr="002D3028">
            <w:rPr>
              <w:rFonts w:cs="Arial"/>
              <w:lang w:val="en-US"/>
            </w:rPr>
            <w:t xml:space="preserve"> within the City of Sydney in emergency preparedness. </w:t>
          </w:r>
        </w:p>
        <w:p w14:paraId="3F369735" w14:textId="2166E24F" w:rsidR="002D3028" w:rsidRDefault="002D3028" w:rsidP="002D3028">
          <w:pPr>
            <w:pStyle w:val="NoSpacing"/>
            <w:rPr>
              <w:rFonts w:cs="Arial"/>
            </w:rPr>
          </w:pPr>
          <w:r w:rsidRPr="002D3028">
            <w:rPr>
              <w:rFonts w:cs="Arial"/>
              <w:lang w:val="en-US"/>
            </w:rPr>
            <w:t xml:space="preserve">It is important to note the </w:t>
          </w:r>
          <w:proofErr w:type="spellStart"/>
          <w:r w:rsidRPr="002D3028">
            <w:rPr>
              <w:rFonts w:cs="Arial"/>
              <w:lang w:val="en-US"/>
            </w:rPr>
            <w:t>utilisation</w:t>
          </w:r>
          <w:proofErr w:type="spellEnd"/>
          <w:r w:rsidRPr="002D3028">
            <w:rPr>
              <w:rFonts w:cs="Arial"/>
              <w:lang w:val="en-US"/>
            </w:rPr>
            <w:t xml:space="preserve"> of person </w:t>
          </w:r>
          <w:proofErr w:type="spellStart"/>
          <w:r w:rsidRPr="002D3028">
            <w:rPr>
              <w:rFonts w:cs="Arial"/>
              <w:lang w:val="en-US"/>
            </w:rPr>
            <w:t>centred</w:t>
          </w:r>
          <w:proofErr w:type="spellEnd"/>
          <w:r w:rsidRPr="002D3028">
            <w:rPr>
              <w:rFonts w:cs="Arial"/>
              <w:lang w:val="en-US"/>
            </w:rPr>
            <w:t xml:space="preserve"> emergency preparedness (P-CEP) in preparing for and creating inclusive and resilient communities. </w:t>
          </w:r>
          <w:r>
            <w:rPr>
              <w:rFonts w:cs="Arial"/>
            </w:rPr>
            <w:t>T</w:t>
          </w:r>
          <w:r w:rsidRPr="002D3028">
            <w:rPr>
              <w:rFonts w:cs="Arial"/>
            </w:rPr>
            <w:t xml:space="preserve">he Person-Centred Emergency Preparedness Toolkit (P-CEP) </w:t>
          </w:r>
          <w:r>
            <w:rPr>
              <w:rFonts w:cs="Arial"/>
            </w:rPr>
            <w:t xml:space="preserve">was </w:t>
          </w:r>
          <w:r w:rsidRPr="002D3028">
            <w:rPr>
              <w:rFonts w:cs="Arial"/>
            </w:rPr>
            <w:t>produced by Collaborating 4 Inclusion</w:t>
          </w:r>
          <w:r w:rsidRPr="002D3028">
            <w:rPr>
              <w:rFonts w:cs="Arial"/>
              <w:vertAlign w:val="superscript"/>
            </w:rPr>
            <w:footnoteReference w:id="7"/>
          </w:r>
          <w:r w:rsidRPr="002D3028">
            <w:rPr>
              <w:rFonts w:cs="Arial"/>
            </w:rPr>
            <w:t xml:space="preserve"> as a fit-for-purpose process for people with disabilities to self-assess their preparedness, capabilities and support needs and develop a personal emergency plan for how they will: (a) manage their support needs in emergencies; and (b) act together with their support network before, during, and after a disaster.</w:t>
          </w:r>
        </w:p>
        <w:p w14:paraId="64F59A30" w14:textId="77777777" w:rsidR="002D3028" w:rsidRPr="002D3028" w:rsidRDefault="002D3028" w:rsidP="002D3028">
          <w:pPr>
            <w:pStyle w:val="NoSpacing"/>
            <w:rPr>
              <w:rFonts w:cs="Arial"/>
            </w:rPr>
          </w:pPr>
        </w:p>
        <w:p w14:paraId="2C53A9FE" w14:textId="1A3DEB14" w:rsidR="002D3028" w:rsidRPr="002D3028" w:rsidRDefault="002D3028" w:rsidP="002D3028">
          <w:pPr>
            <w:pStyle w:val="NoSpacing"/>
            <w:rPr>
              <w:rFonts w:cs="Arial"/>
            </w:rPr>
          </w:pPr>
          <w:r w:rsidRPr="002D3028">
            <w:rPr>
              <w:rFonts w:cs="Arial"/>
            </w:rPr>
            <w:t xml:space="preserve">The P-CEP toolkit was developed in co-design with the disability community and has been trialled by people with lived experience. PDCN recommends this tool as best practice for addressing emergency preparedness for people with </w:t>
          </w:r>
          <w:r w:rsidRPr="002D3028">
            <w:rPr>
              <w:rFonts w:cs="Arial"/>
            </w:rPr>
            <w:t>disability and</w:t>
          </w:r>
          <w:r w:rsidRPr="002D3028">
            <w:rPr>
              <w:rFonts w:cs="Arial"/>
            </w:rPr>
            <w:t xml:space="preserve"> encourages the implementation of this model in the City of Sydney’s Resilience Strategy. </w:t>
          </w:r>
        </w:p>
        <w:p w14:paraId="20AD31AB" w14:textId="77777777" w:rsidR="002D3028" w:rsidRDefault="002D3028" w:rsidP="002D3028">
          <w:pPr>
            <w:pStyle w:val="NoSpacing"/>
            <w:rPr>
              <w:rFonts w:cs="Arial"/>
              <w:lang w:val="en-US"/>
            </w:rPr>
          </w:pPr>
        </w:p>
        <w:sdt>
          <w:sdtPr>
            <w:id w:val="920298342"/>
            <w:placeholder>
              <w:docPart w:val="7480C6F258564B338B038CBD0118593E"/>
            </w:placeholder>
          </w:sdtPr>
          <w:sdtContent>
            <w:p w14:paraId="41AA7BF3" w14:textId="4525B481" w:rsidR="00BC6CCB" w:rsidRPr="00E630BB" w:rsidRDefault="00BC6CCB" w:rsidP="00BC6CCB">
              <w:pPr>
                <w:pStyle w:val="RecTitle"/>
              </w:pPr>
              <w:r>
                <w:t xml:space="preserve">Recommendation 2: </w:t>
              </w:r>
              <w:r>
                <w:t xml:space="preserve">Adopt the Person-Centred Emergency Preparedness (P-CEP) model in preparing people with disability in the community for disasters and emergencies </w:t>
              </w:r>
            </w:p>
          </w:sdtContent>
        </w:sdt>
        <w:sdt>
          <w:sdtPr>
            <w:id w:val="-827743836"/>
            <w:placeholder>
              <w:docPart w:val="C117183192B34A9595D35D73568F956A"/>
            </w:placeholder>
          </w:sdtPr>
          <w:sdtContent>
            <w:p w14:paraId="4461E029" w14:textId="77777777" w:rsidR="00BC6CCB" w:rsidRDefault="00BC6CCB" w:rsidP="00BC6CCB">
              <w:pPr>
                <w:pStyle w:val="RecBody"/>
              </w:pPr>
              <w:r>
                <w:t xml:space="preserve">Facilitate the implementation and awareness of the P-CEP model for emergency preparedness across the City of Sydney, ensuring people with disability are prepared for future disasters and emergencies. </w:t>
              </w:r>
            </w:p>
          </w:sdtContent>
        </w:sdt>
        <w:p w14:paraId="2D511A5F" w14:textId="77777777" w:rsidR="00BC6CCB" w:rsidRDefault="00BC6CCB" w:rsidP="002D3028">
          <w:pPr>
            <w:pStyle w:val="NoSpacing"/>
            <w:rPr>
              <w:rFonts w:cs="Arial"/>
              <w:lang w:val="en-US"/>
            </w:rPr>
          </w:pPr>
        </w:p>
        <w:p w14:paraId="1D0BF9EE" w14:textId="77777777" w:rsidR="00BC6CCB" w:rsidRPr="002D3028" w:rsidRDefault="00BC6CCB" w:rsidP="002D3028">
          <w:pPr>
            <w:pStyle w:val="NoSpacing"/>
            <w:rPr>
              <w:rFonts w:cs="Arial"/>
              <w:lang w:val="en-US"/>
            </w:rPr>
          </w:pPr>
        </w:p>
        <w:p w14:paraId="2F573009" w14:textId="07810DE7" w:rsidR="002D3028" w:rsidRDefault="002D3028" w:rsidP="002D3028">
          <w:pPr>
            <w:pStyle w:val="Heading1"/>
            <w:rPr>
              <w:lang w:val="en-US"/>
            </w:rPr>
          </w:pPr>
          <w:bookmarkStart w:id="8" w:name="_Toc143783303"/>
          <w:r>
            <w:rPr>
              <w:lang w:val="en-US"/>
            </w:rPr>
            <w:t>Concluding comments</w:t>
          </w:r>
          <w:bookmarkEnd w:id="8"/>
          <w:r>
            <w:rPr>
              <w:lang w:val="en-US"/>
            </w:rPr>
            <w:t xml:space="preserve"> </w:t>
          </w:r>
        </w:p>
        <w:p w14:paraId="6218B583" w14:textId="77777777" w:rsidR="002D3028" w:rsidRPr="002D3028" w:rsidRDefault="002D3028" w:rsidP="002D3028">
          <w:pPr>
            <w:pStyle w:val="NoSpacing"/>
            <w:rPr>
              <w:rFonts w:cs="Arial"/>
              <w:lang w:val="en-US"/>
            </w:rPr>
          </w:pPr>
        </w:p>
        <w:p w14:paraId="3EDA849D" w14:textId="77777777" w:rsidR="002D3028" w:rsidRPr="002D3028" w:rsidRDefault="002D3028" w:rsidP="002D3028">
          <w:pPr>
            <w:pStyle w:val="NoSpacing"/>
            <w:rPr>
              <w:rFonts w:cs="Arial"/>
              <w:lang w:val="en-US"/>
            </w:rPr>
          </w:pPr>
          <w:r w:rsidRPr="002D3028">
            <w:rPr>
              <w:rFonts w:cs="Arial"/>
              <w:lang w:val="en-US"/>
            </w:rPr>
            <w:t xml:space="preserve">PDCN supports the proposed resilience strategy and </w:t>
          </w:r>
          <w:proofErr w:type="spellStart"/>
          <w:r w:rsidRPr="002D3028">
            <w:rPr>
              <w:rFonts w:cs="Arial"/>
              <w:lang w:val="en-US"/>
            </w:rPr>
            <w:t>recognises</w:t>
          </w:r>
          <w:proofErr w:type="spellEnd"/>
          <w:r w:rsidRPr="002D3028">
            <w:rPr>
              <w:rFonts w:cs="Arial"/>
              <w:lang w:val="en-US"/>
            </w:rPr>
            <w:t xml:space="preserve"> this plan as an important step toward safeguarding the future of the City of Sydney and its population. While there is thought given to the experiences and needs of people with physical disability seen throughout the draft, PDCN suggests the inclusion of minimum accessibility standards to be implemented across all new housing developments, and the implementation of the P-CEP model in emergency preparedness. These recommendations will ensure a more inclusive and accessible resilience strategy that wholly supports people with physical disability in the effort to create a more resilient city. </w:t>
          </w:r>
        </w:p>
        <w:p w14:paraId="47681794" w14:textId="601E4F7A" w:rsidR="00184D75" w:rsidRPr="00184D75" w:rsidRDefault="008B2ECA" w:rsidP="00184D75">
          <w:pPr>
            <w:pStyle w:val="NoSpacing"/>
          </w:pPr>
        </w:p>
      </w:sdtContent>
    </w:sdt>
    <w:p w14:paraId="7F5D6DFD" w14:textId="77777777" w:rsidR="008B370B" w:rsidRDefault="008B370B" w:rsidP="00EA46C0">
      <w:pPr>
        <w:pStyle w:val="NoSpacing"/>
      </w:pPr>
    </w:p>
    <w:p w14:paraId="3E519253" w14:textId="77777777" w:rsidR="008B370B" w:rsidRDefault="008B370B" w:rsidP="00EA46C0">
      <w:pPr>
        <w:pStyle w:val="NoSpacing"/>
      </w:pPr>
    </w:p>
    <w:p w14:paraId="5A67471A" w14:textId="77777777" w:rsidR="008B370B" w:rsidRDefault="008B370B" w:rsidP="00EA46C0">
      <w:pPr>
        <w:pStyle w:val="NoSpacing"/>
      </w:pPr>
    </w:p>
    <w:p w14:paraId="471F9F30" w14:textId="77777777" w:rsidR="008B370B" w:rsidRDefault="008B370B" w:rsidP="00EA46C0">
      <w:pPr>
        <w:pStyle w:val="NoSpacing"/>
      </w:pPr>
    </w:p>
    <w:p w14:paraId="1C95486B" w14:textId="7977C818" w:rsidR="00DB6B2E" w:rsidRPr="00DB6B2E" w:rsidRDefault="00DB6B2E" w:rsidP="00BC6CCB">
      <w:pPr>
        <w:pStyle w:val="NoSpacing"/>
        <w:spacing w:line="360" w:lineRule="auto"/>
        <w:rPr>
          <w:rFonts w:ascii="Myriad Pro Light" w:hAnsi="Myriad Pro Light"/>
        </w:rPr>
      </w:pPr>
    </w:p>
    <w:sectPr w:rsidR="00DB6B2E" w:rsidRPr="00DB6B2E" w:rsidSect="00011837">
      <w:footerReference w:type="default" r:id="rId15"/>
      <w:footerReference w:type="first" r:id="rId1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57088" w14:textId="77777777" w:rsidR="002D3028" w:rsidRDefault="002D3028" w:rsidP="00140A14">
      <w:pPr>
        <w:spacing w:after="0" w:line="240" w:lineRule="auto"/>
      </w:pPr>
      <w:r>
        <w:separator/>
      </w:r>
    </w:p>
  </w:endnote>
  <w:endnote w:type="continuationSeparator" w:id="0">
    <w:p w14:paraId="28C28795" w14:textId="77777777" w:rsidR="002D3028" w:rsidRDefault="002D3028" w:rsidP="00140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973151"/>
      <w:docPartObj>
        <w:docPartGallery w:val="Page Numbers (Bottom of Page)"/>
        <w:docPartUnique/>
      </w:docPartObj>
    </w:sdtPr>
    <w:sdtEndPr>
      <w:rPr>
        <w:rFonts w:ascii="Myriad Pro" w:hAnsi="Myriad Pro"/>
        <w:noProof/>
      </w:rPr>
    </w:sdtEndPr>
    <w:sdtContent>
      <w:p w14:paraId="0495F039" w14:textId="77777777" w:rsidR="002C519B" w:rsidRPr="002C519B" w:rsidRDefault="00021EC4">
        <w:pPr>
          <w:pStyle w:val="Footer"/>
          <w:jc w:val="right"/>
          <w:rPr>
            <w:rFonts w:ascii="Myriad Pro" w:hAnsi="Myriad Pro"/>
          </w:rPr>
        </w:pPr>
        <w:r>
          <w:rPr>
            <w:noProof/>
          </w:rPr>
          <w:drawing>
            <wp:anchor distT="0" distB="0" distL="114300" distR="114300" simplePos="0" relativeHeight="251658240" behindDoc="1" locked="0" layoutInCell="1" allowOverlap="1" wp14:anchorId="430F30B5" wp14:editId="38CC6CD1">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002C519B" w:rsidRPr="002C519B">
          <w:rPr>
            <w:rFonts w:ascii="Myriad Pro" w:hAnsi="Myriad Pro"/>
          </w:rPr>
          <w:fldChar w:fldCharType="begin"/>
        </w:r>
        <w:r w:rsidR="002C519B" w:rsidRPr="002C519B">
          <w:rPr>
            <w:rFonts w:ascii="Myriad Pro" w:hAnsi="Myriad Pro"/>
          </w:rPr>
          <w:instrText xml:space="preserve"> PAGE   \* MERGEFORMAT </w:instrText>
        </w:r>
        <w:r w:rsidR="002C519B" w:rsidRPr="002C519B">
          <w:rPr>
            <w:rFonts w:ascii="Myriad Pro" w:hAnsi="Myriad Pro"/>
          </w:rPr>
          <w:fldChar w:fldCharType="separate"/>
        </w:r>
        <w:r w:rsidR="002C519B" w:rsidRPr="002C519B">
          <w:rPr>
            <w:rFonts w:ascii="Myriad Pro" w:hAnsi="Myriad Pro"/>
            <w:noProof/>
          </w:rPr>
          <w:t>2</w:t>
        </w:r>
        <w:r w:rsidR="002C519B" w:rsidRPr="002C519B">
          <w:rPr>
            <w:rFonts w:ascii="Myriad Pro" w:hAnsi="Myriad Pro"/>
            <w:noProof/>
          </w:rPr>
          <w:fldChar w:fldCharType="end"/>
        </w:r>
      </w:p>
    </w:sdtContent>
  </w:sdt>
  <w:p w14:paraId="072D5FA7" w14:textId="77777777" w:rsidR="00140A14" w:rsidRDefault="00140A14"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D83FE" w14:textId="77777777" w:rsidR="00011837" w:rsidRDefault="00011837">
    <w:pPr>
      <w:pStyle w:val="Footer"/>
    </w:pPr>
    <w:r>
      <w:rPr>
        <w:noProof/>
      </w:rPr>
      <w:drawing>
        <wp:anchor distT="0" distB="0" distL="114300" distR="114300" simplePos="0" relativeHeight="251660288" behindDoc="1" locked="0" layoutInCell="1" allowOverlap="1" wp14:anchorId="15776F56" wp14:editId="21F6EED1">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3A9FC" w14:textId="77777777" w:rsidR="002D3028" w:rsidRDefault="002D3028" w:rsidP="00140A14">
      <w:pPr>
        <w:spacing w:after="0" w:line="240" w:lineRule="auto"/>
      </w:pPr>
      <w:r>
        <w:separator/>
      </w:r>
    </w:p>
  </w:footnote>
  <w:footnote w:type="continuationSeparator" w:id="0">
    <w:p w14:paraId="342CAB35" w14:textId="77777777" w:rsidR="002D3028" w:rsidRDefault="002D3028" w:rsidP="00140A14">
      <w:pPr>
        <w:spacing w:after="0" w:line="240" w:lineRule="auto"/>
      </w:pPr>
      <w:r>
        <w:continuationSeparator/>
      </w:r>
    </w:p>
  </w:footnote>
  <w:footnote w:id="1">
    <w:p w14:paraId="05DBF05D" w14:textId="051DF731" w:rsidR="002D3028" w:rsidRPr="008531C2" w:rsidRDefault="002D3028" w:rsidP="002D3028">
      <w:pPr>
        <w:pStyle w:val="FootnoteText"/>
        <w:rPr>
          <w:rFonts w:cstheme="minorHAnsi"/>
          <w:lang w:val="en-AU"/>
        </w:rPr>
      </w:pPr>
      <w:r w:rsidRPr="008531C2">
        <w:rPr>
          <w:rStyle w:val="FootnoteReference"/>
          <w:rFonts w:cstheme="minorHAnsi"/>
        </w:rPr>
        <w:footnoteRef/>
      </w:r>
      <w:r w:rsidRPr="008531C2">
        <w:rPr>
          <w:rFonts w:cstheme="minorHAnsi"/>
        </w:rPr>
        <w:t xml:space="preserve"> </w:t>
      </w:r>
      <w:r w:rsidR="00BC6CCB">
        <w:rPr>
          <w:rFonts w:cstheme="minorHAnsi"/>
        </w:rPr>
        <w:t xml:space="preserve">Australian Bureau of Statistics (2023), </w:t>
      </w:r>
      <w:r w:rsidR="00BC6CCB">
        <w:rPr>
          <w:rFonts w:cstheme="minorHAnsi"/>
          <w:i/>
          <w:iCs/>
        </w:rPr>
        <w:t xml:space="preserve">Disability, ageing and carers summary, </w:t>
      </w:r>
      <w:r w:rsidR="00BC6CCB">
        <w:rPr>
          <w:rFonts w:cstheme="minorHAnsi"/>
        </w:rPr>
        <w:t>2018 &lt;</w:t>
      </w:r>
      <w:hyperlink r:id="rId1" w:history="1">
        <w:r w:rsidR="00BC6CCB" w:rsidRPr="00350A35">
          <w:rPr>
            <w:rStyle w:val="Hyperlink"/>
            <w:rFonts w:cstheme="minorHAnsi"/>
          </w:rPr>
          <w:t>https://www.abs.gov.au/statistics/health/disability/disability-ageing-and-carers-australia-summary-findings/2018</w:t>
        </w:r>
      </w:hyperlink>
      <w:r w:rsidR="00BC6CCB">
        <w:rPr>
          <w:rFonts w:cstheme="minorHAnsi"/>
        </w:rPr>
        <w:t>&gt;</w:t>
      </w:r>
    </w:p>
  </w:footnote>
  <w:footnote w:id="2">
    <w:p w14:paraId="61A0C89F" w14:textId="77777777" w:rsidR="002D3028" w:rsidRPr="00864000" w:rsidRDefault="002D3028" w:rsidP="002D3028">
      <w:pPr>
        <w:pStyle w:val="FootnoteText"/>
        <w:rPr>
          <w:rFonts w:ascii="Myriad Pro" w:hAnsi="Myriad Pro"/>
          <w:sz w:val="16"/>
          <w:szCs w:val="16"/>
        </w:rPr>
      </w:pPr>
      <w:r w:rsidRPr="00864000">
        <w:rPr>
          <w:rStyle w:val="FootnoteReference"/>
          <w:rFonts w:ascii="Myriad Pro" w:hAnsi="Myriad Pro"/>
          <w:sz w:val="16"/>
          <w:szCs w:val="16"/>
        </w:rPr>
        <w:footnoteRef/>
      </w:r>
      <w:r w:rsidRPr="00864000">
        <w:rPr>
          <w:rFonts w:ascii="Myriad Pro" w:hAnsi="Myriad Pro"/>
          <w:sz w:val="16"/>
          <w:szCs w:val="16"/>
        </w:rPr>
        <w:t xml:space="preserve"> This is based on building to Silver Level Livable Housing design at the time of build verses when an unplanned need arises. Livable Housing Design Australia, Livable Housing Design Guidelines, 2017 &lt; Downloads (livablehousingaustralia.org.au)&gt; accessed 25 August 2022.</w:t>
      </w:r>
    </w:p>
  </w:footnote>
  <w:footnote w:id="3">
    <w:p w14:paraId="703D5560" w14:textId="77777777" w:rsidR="002D3028" w:rsidRDefault="002D3028" w:rsidP="002D3028">
      <w:pPr>
        <w:pStyle w:val="FootnoteText"/>
      </w:pPr>
      <w:r w:rsidRPr="00864000">
        <w:rPr>
          <w:rStyle w:val="FootnoteReference"/>
          <w:rFonts w:ascii="Myriad Pro" w:hAnsi="Myriad Pro"/>
          <w:sz w:val="16"/>
          <w:szCs w:val="16"/>
        </w:rPr>
        <w:footnoteRef/>
      </w:r>
      <w:r w:rsidRPr="00864000">
        <w:rPr>
          <w:rFonts w:ascii="Myriad Pro" w:hAnsi="Myriad Pro"/>
          <w:sz w:val="16"/>
          <w:szCs w:val="16"/>
        </w:rPr>
        <w:t xml:space="preserve"> Access Denied The experiences of people with physical disability across the NSW housing sector H. Stone, </w:t>
      </w:r>
      <w:proofErr w:type="spellStart"/>
      <w:proofErr w:type="gramStart"/>
      <w:r w:rsidRPr="00864000">
        <w:rPr>
          <w:rFonts w:ascii="Myriad Pro" w:hAnsi="Myriad Pro"/>
          <w:sz w:val="16"/>
          <w:szCs w:val="16"/>
        </w:rPr>
        <w:t>A.Batchelor</w:t>
      </w:r>
      <w:proofErr w:type="spellEnd"/>
      <w:proofErr w:type="gramEnd"/>
      <w:r w:rsidRPr="00864000">
        <w:rPr>
          <w:rFonts w:ascii="Myriad Pro" w:hAnsi="Myriad Pro"/>
          <w:sz w:val="16"/>
          <w:szCs w:val="16"/>
        </w:rPr>
        <w:t xml:space="preserve"> &amp; </w:t>
      </w:r>
      <w:proofErr w:type="spellStart"/>
      <w:r w:rsidRPr="00864000">
        <w:rPr>
          <w:rFonts w:ascii="Myriad Pro" w:hAnsi="Myriad Pro"/>
          <w:sz w:val="16"/>
          <w:szCs w:val="16"/>
        </w:rPr>
        <w:t>M.Mead</w:t>
      </w:r>
      <w:proofErr w:type="spellEnd"/>
      <w:r w:rsidRPr="00864000">
        <w:rPr>
          <w:rFonts w:ascii="Myriad Pro" w:hAnsi="Myriad Pro"/>
          <w:sz w:val="16"/>
          <w:szCs w:val="16"/>
        </w:rPr>
        <w:t>. May 2022 p22</w:t>
      </w:r>
    </w:p>
  </w:footnote>
  <w:footnote w:id="4">
    <w:p w14:paraId="7C012700" w14:textId="77777777" w:rsidR="002D3028" w:rsidRPr="00864000" w:rsidRDefault="002D3028" w:rsidP="002D3028">
      <w:pPr>
        <w:pStyle w:val="FootnoteText"/>
        <w:rPr>
          <w:rFonts w:ascii="Myriad Pro" w:hAnsi="Myriad Pro"/>
          <w:sz w:val="16"/>
          <w:szCs w:val="16"/>
        </w:rPr>
      </w:pPr>
      <w:r w:rsidRPr="00864000">
        <w:rPr>
          <w:rStyle w:val="FootnoteReference"/>
          <w:rFonts w:ascii="Myriad Pro" w:hAnsi="Myriad Pro"/>
          <w:sz w:val="16"/>
          <w:szCs w:val="16"/>
        </w:rPr>
        <w:footnoteRef/>
      </w:r>
      <w:r w:rsidRPr="00864000">
        <w:rPr>
          <w:rFonts w:ascii="Myriad Pro" w:hAnsi="Myriad Pro"/>
          <w:sz w:val="16"/>
          <w:szCs w:val="16"/>
        </w:rPr>
        <w:t xml:space="preserve"> Australian Bureau of Statistics, Snapshot of Australia, 28 June 2022 accessed 9 September 2022</w:t>
      </w:r>
    </w:p>
  </w:footnote>
  <w:footnote w:id="5">
    <w:p w14:paraId="53423731" w14:textId="77777777" w:rsidR="002D3028" w:rsidRPr="00A16760" w:rsidRDefault="002D3028" w:rsidP="002D3028">
      <w:pPr>
        <w:pStyle w:val="FootnoteText"/>
        <w:rPr>
          <w:sz w:val="16"/>
          <w:szCs w:val="16"/>
        </w:rPr>
      </w:pPr>
      <w:r w:rsidRPr="00864000">
        <w:rPr>
          <w:rStyle w:val="FootnoteReference"/>
          <w:rFonts w:ascii="Myriad Pro" w:hAnsi="Myriad Pro"/>
          <w:sz w:val="16"/>
          <w:szCs w:val="16"/>
        </w:rPr>
        <w:footnoteRef/>
      </w:r>
      <w:r w:rsidRPr="00864000">
        <w:rPr>
          <w:rFonts w:ascii="Myriad Pro" w:hAnsi="Myriad Pro"/>
          <w:sz w:val="16"/>
          <w:szCs w:val="16"/>
        </w:rPr>
        <w:t xml:space="preserve"> Australian Institute of Health and Welfare, Social isolation and loneliness, Snapshot, 16 September 2021 (aihw.gov.au) accessed 9 September 2022</w:t>
      </w:r>
    </w:p>
  </w:footnote>
  <w:footnote w:id="6">
    <w:p w14:paraId="2E4C26F2" w14:textId="572A0634" w:rsidR="002D3028" w:rsidRPr="004A3A1E" w:rsidRDefault="002D3028" w:rsidP="002D3028">
      <w:pPr>
        <w:pStyle w:val="FootnoteText"/>
        <w:rPr>
          <w:lang w:val="en-AU"/>
        </w:rPr>
      </w:pPr>
      <w:r>
        <w:rPr>
          <w:rStyle w:val="FootnoteReference"/>
        </w:rPr>
        <w:footnoteRef/>
      </w:r>
      <w:r>
        <w:t xml:space="preserve"> </w:t>
      </w:r>
      <w:r w:rsidR="00BC6CCB">
        <w:t xml:space="preserve">City of Sydney (2020), </w:t>
      </w:r>
      <w:r w:rsidR="00BC6CCB">
        <w:rPr>
          <w:i/>
          <w:iCs/>
        </w:rPr>
        <w:t xml:space="preserve">Housing for All: City of Sydney local housing strategy, </w:t>
      </w:r>
      <w:r w:rsidR="00BC6CCB">
        <w:t>accessed August 2023 &lt;</w:t>
      </w:r>
      <w:hyperlink r:id="rId2" w:history="1">
        <w:r w:rsidR="00BC6CCB" w:rsidRPr="00350A35">
          <w:rPr>
            <w:rStyle w:val="Hyperlink"/>
          </w:rPr>
          <w:t>https://www.cityofsydney.nsw.gov.au/strategic-land-use-plans/local-housing-strategy</w:t>
        </w:r>
      </w:hyperlink>
      <w:r w:rsidR="00BC6CCB">
        <w:t>&gt;</w:t>
      </w:r>
    </w:p>
  </w:footnote>
  <w:footnote w:id="7">
    <w:p w14:paraId="3A7EEB14" w14:textId="3EE8865F" w:rsidR="002D3028" w:rsidRPr="003D49F6" w:rsidRDefault="002D3028" w:rsidP="002D3028">
      <w:pPr>
        <w:pStyle w:val="FootnoteText"/>
        <w:rPr>
          <w:lang w:val="en-AU"/>
        </w:rPr>
      </w:pPr>
      <w:r>
        <w:rPr>
          <w:rStyle w:val="FootnoteReference"/>
        </w:rPr>
        <w:footnoteRef/>
      </w:r>
      <w:r>
        <w:t xml:space="preserve"> </w:t>
      </w:r>
      <w:r w:rsidR="00BC6CCB" w:rsidRPr="00BC6CCB">
        <w:rPr>
          <w:lang w:val="en-AU"/>
        </w:rPr>
        <w:t xml:space="preserve">Villeneuve, M., Abson, L., Yen, I., &amp; Moss, M. (2020). Person-Centred Emergency Preparedness (P-CEP) Workbook. Centre for Disability Research and Policy, The University of Sydney, NSW 2006 </w:t>
      </w:r>
      <w:r w:rsidR="00BC6CCB">
        <w:t>&lt;</w:t>
      </w:r>
      <w:hyperlink r:id="rId3" w:history="1">
        <w:r w:rsidR="00BC6CCB" w:rsidRPr="00350A35">
          <w:rPr>
            <w:rStyle w:val="Hyperlink"/>
          </w:rPr>
          <w:t>https://collaborating4inclusion.org/wp-content/uploads/2020/08/2020-08-19-Person-Centred-Emergency-Preparedness-P-CEP-WORKBOOK_FORM_FINAL.pdf</w:t>
        </w:r>
      </w:hyperlink>
      <w:r w:rsidR="00BC6CCB">
        <w:t>&gt;</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5247794">
    <w:abstractNumId w:val="9"/>
  </w:num>
  <w:num w:numId="2" w16cid:durableId="2065518229">
    <w:abstractNumId w:val="7"/>
  </w:num>
  <w:num w:numId="3" w16cid:durableId="1584953623">
    <w:abstractNumId w:val="6"/>
  </w:num>
  <w:num w:numId="4" w16cid:durableId="1861048624">
    <w:abstractNumId w:val="5"/>
  </w:num>
  <w:num w:numId="5" w16cid:durableId="604113570">
    <w:abstractNumId w:val="4"/>
  </w:num>
  <w:num w:numId="6" w16cid:durableId="1247881334">
    <w:abstractNumId w:val="8"/>
  </w:num>
  <w:num w:numId="7" w16cid:durableId="660618997">
    <w:abstractNumId w:val="3"/>
  </w:num>
  <w:num w:numId="8" w16cid:durableId="166945079">
    <w:abstractNumId w:val="2"/>
  </w:num>
  <w:num w:numId="9" w16cid:durableId="1426800531">
    <w:abstractNumId w:val="1"/>
  </w:num>
  <w:num w:numId="10" w16cid:durableId="1817989096">
    <w:abstractNumId w:val="0"/>
  </w:num>
  <w:num w:numId="11" w16cid:durableId="2117285252">
    <w:abstractNumId w:val="15"/>
  </w:num>
  <w:num w:numId="12" w16cid:durableId="795682299">
    <w:abstractNumId w:val="14"/>
  </w:num>
  <w:num w:numId="13" w16cid:durableId="574437158">
    <w:abstractNumId w:val="10"/>
  </w:num>
  <w:num w:numId="14" w16cid:durableId="1615018491">
    <w:abstractNumId w:val="12"/>
  </w:num>
  <w:num w:numId="15" w16cid:durableId="450175542">
    <w:abstractNumId w:val="11"/>
  </w:num>
  <w:num w:numId="16" w16cid:durableId="137383589">
    <w:abstractNumId w:val="16"/>
  </w:num>
  <w:num w:numId="17" w16cid:durableId="2886318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028"/>
    <w:rsid w:val="00011837"/>
    <w:rsid w:val="0001480B"/>
    <w:rsid w:val="00021EC4"/>
    <w:rsid w:val="00032A3C"/>
    <w:rsid w:val="0005332D"/>
    <w:rsid w:val="00061A6F"/>
    <w:rsid w:val="00140A14"/>
    <w:rsid w:val="0015794B"/>
    <w:rsid w:val="00171B8C"/>
    <w:rsid w:val="0017511D"/>
    <w:rsid w:val="00184D75"/>
    <w:rsid w:val="001C4A2E"/>
    <w:rsid w:val="001F2F7C"/>
    <w:rsid w:val="00266153"/>
    <w:rsid w:val="00275371"/>
    <w:rsid w:val="002C519B"/>
    <w:rsid w:val="002D3028"/>
    <w:rsid w:val="0035115F"/>
    <w:rsid w:val="0042540D"/>
    <w:rsid w:val="00473A86"/>
    <w:rsid w:val="00543C08"/>
    <w:rsid w:val="00582C66"/>
    <w:rsid w:val="006934FF"/>
    <w:rsid w:val="006B00C6"/>
    <w:rsid w:val="007227BF"/>
    <w:rsid w:val="00726BCB"/>
    <w:rsid w:val="007E37CC"/>
    <w:rsid w:val="008B2ECA"/>
    <w:rsid w:val="008B370B"/>
    <w:rsid w:val="00956376"/>
    <w:rsid w:val="00972CDC"/>
    <w:rsid w:val="0097493D"/>
    <w:rsid w:val="00997DF9"/>
    <w:rsid w:val="009C6617"/>
    <w:rsid w:val="009E2A73"/>
    <w:rsid w:val="00A84C2E"/>
    <w:rsid w:val="00B66BAF"/>
    <w:rsid w:val="00B7056F"/>
    <w:rsid w:val="00BC6CCB"/>
    <w:rsid w:val="00BE334C"/>
    <w:rsid w:val="00C16A80"/>
    <w:rsid w:val="00C836E2"/>
    <w:rsid w:val="00C93A37"/>
    <w:rsid w:val="00DB6B2E"/>
    <w:rsid w:val="00DF0709"/>
    <w:rsid w:val="00E630BB"/>
    <w:rsid w:val="00EA46C0"/>
    <w:rsid w:val="00F14D7A"/>
    <w:rsid w:val="00F30321"/>
    <w:rsid w:val="00FB0D52"/>
    <w:rsid w:val="00FB3B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3B06E9"/>
  <w15:chartTrackingRefBased/>
  <w15:docId w15:val="{E9C663A6-8034-48F8-B5EB-0E7FE6ACE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semiHidden/>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1"/>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9"/>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semiHidden/>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semiHidden/>
    <w:unhideWhenUsed/>
    <w:rsid w:val="00EA46C0"/>
    <w:pPr>
      <w:spacing w:after="360"/>
    </w:pPr>
    <w:rPr>
      <w:bCs/>
      <w:szCs w:val="24"/>
    </w:rPr>
  </w:style>
  <w:style w:type="paragraph" w:styleId="FootnoteText">
    <w:name w:val="footnote text"/>
    <w:basedOn w:val="Normal"/>
    <w:link w:val="FootnoteTextChar"/>
    <w:uiPriority w:val="99"/>
    <w:semiHidden/>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4_G"/>
    <w:basedOn w:val="DefaultParagraphFont"/>
    <w:uiPriority w:val="99"/>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3" Type="http://schemas.openxmlformats.org/officeDocument/2006/relationships/hyperlink" Target="https://collaborating4inclusion.org/wp-content/uploads/2020/08/2020-08-19-Person-Centred-Emergency-Preparedness-P-CEP-WORKBOOK_FORM_FINAL.pdf" TargetMode="External"/><Relationship Id="rId2" Type="http://schemas.openxmlformats.org/officeDocument/2006/relationships/hyperlink" Target="https://www.cityofsydney.nsw.gov.au/strategic-land-use-plans/local-housing-strategy" TargetMode="External"/><Relationship Id="rId1" Type="http://schemas.openxmlformats.org/officeDocument/2006/relationships/hyperlink" Target="https://www.abs.gov.au/statistics/health/disability/disability-ageing-and-carers-australia-summary-findings/201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ce.batchelor\Physical%20Disability%20Council%20New%20South%20Wales\P%20Drive%20-%20Documents\Policy%20and%20Government%20Relations\Submissions\Submission%20Writing%20Resources\Policy%20Submission%20Template%20202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009DA78DD6B48FD97825D2C7A67E6DA"/>
        <w:category>
          <w:name w:val="General"/>
          <w:gallery w:val="placeholder"/>
        </w:category>
        <w:types>
          <w:type w:val="bbPlcHdr"/>
        </w:types>
        <w:behaviors>
          <w:behavior w:val="content"/>
        </w:behaviors>
        <w:guid w:val="{E90436D6-75F6-41FF-B2F1-0EF32ECF8C6C}"/>
      </w:docPartPr>
      <w:docPartBody>
        <w:p w:rsidR="00787A1D" w:rsidRDefault="00787A1D">
          <w:pPr>
            <w:pStyle w:val="9009DA78DD6B48FD97825D2C7A67E6DA"/>
          </w:pPr>
          <w:r w:rsidRPr="00FB0D52">
            <w:rPr>
              <w:rStyle w:val="TitleChar"/>
              <w:bCs/>
              <w:szCs w:val="32"/>
            </w:rPr>
            <w:t>Click to add second title</w:t>
          </w:r>
        </w:p>
      </w:docPartBody>
    </w:docPart>
    <w:docPart>
      <w:docPartPr>
        <w:name w:val="7ABD7C1EF2C64E438897CD18B2070724"/>
        <w:category>
          <w:name w:val="General"/>
          <w:gallery w:val="placeholder"/>
        </w:category>
        <w:types>
          <w:type w:val="bbPlcHdr"/>
        </w:types>
        <w:behaviors>
          <w:behavior w:val="content"/>
        </w:behaviors>
        <w:guid w:val="{BAEEB275-79AE-433B-93EF-94F79F30FAF8}"/>
      </w:docPartPr>
      <w:docPartBody>
        <w:p w:rsidR="00787A1D" w:rsidRDefault="00787A1D">
          <w:pPr>
            <w:pStyle w:val="7ABD7C1EF2C64E438897CD18B2070724"/>
          </w:pPr>
          <w:r>
            <w:rPr>
              <w:rFonts w:ascii="Myriad Pro" w:eastAsiaTheme="majorEastAsia" w:hAnsi="Myriad Pro" w:cstheme="majorBidi"/>
              <w:bCs/>
              <w:color w:val="232157"/>
              <w:spacing w:val="-10"/>
              <w:kern w:val="28"/>
              <w:sz w:val="32"/>
              <w:szCs w:val="56"/>
            </w:rPr>
            <w:t>Click to add date</w:t>
          </w:r>
        </w:p>
      </w:docPartBody>
    </w:docPart>
    <w:docPart>
      <w:docPartPr>
        <w:name w:val="83CDA59D4EFA422BBC43D3DC96F1FF73"/>
        <w:category>
          <w:name w:val="General"/>
          <w:gallery w:val="placeholder"/>
        </w:category>
        <w:types>
          <w:type w:val="bbPlcHdr"/>
        </w:types>
        <w:behaviors>
          <w:behavior w:val="content"/>
        </w:behaviors>
        <w:guid w:val="{7E7C03EB-8D5E-4F9A-8A17-9A8A2F8293D4}"/>
      </w:docPartPr>
      <w:docPartBody>
        <w:p w:rsidR="00787A1D" w:rsidRDefault="00787A1D">
          <w:pPr>
            <w:pStyle w:val="83CDA59D4EFA422BBC43D3DC96F1FF73"/>
          </w:pPr>
          <w:r w:rsidRPr="00E630BB">
            <w:t>Click to add Recommendation Title</w:t>
          </w:r>
        </w:p>
      </w:docPartBody>
    </w:docPart>
    <w:docPart>
      <w:docPartPr>
        <w:name w:val="5CFAED1BDAB44BC5859183F9237E48AE"/>
        <w:category>
          <w:name w:val="General"/>
          <w:gallery w:val="placeholder"/>
        </w:category>
        <w:types>
          <w:type w:val="bbPlcHdr"/>
        </w:types>
        <w:behaviors>
          <w:behavior w:val="content"/>
        </w:behaviors>
        <w:guid w:val="{DE533869-72B2-4B5C-9394-77529D7272CB}"/>
      </w:docPartPr>
      <w:docPartBody>
        <w:p w:rsidR="00787A1D" w:rsidRDefault="00787A1D">
          <w:pPr>
            <w:pStyle w:val="5CFAED1BDAB44BC5859183F9237E48AE"/>
          </w:pPr>
          <w:r w:rsidRPr="00E630BB">
            <w:t>Click to add Recommendation</w:t>
          </w:r>
        </w:p>
      </w:docPartBody>
    </w:docPart>
    <w:docPart>
      <w:docPartPr>
        <w:name w:val="2029CCC3FE2A4D6786D38A112D0079D7"/>
        <w:category>
          <w:name w:val="General"/>
          <w:gallery w:val="placeholder"/>
        </w:category>
        <w:types>
          <w:type w:val="bbPlcHdr"/>
        </w:types>
        <w:behaviors>
          <w:behavior w:val="content"/>
        </w:behaviors>
        <w:guid w:val="{67C00297-124D-4581-A6E6-D1E41005CC78}"/>
      </w:docPartPr>
      <w:docPartBody>
        <w:p w:rsidR="00787A1D" w:rsidRDefault="00787A1D">
          <w:pPr>
            <w:pStyle w:val="2029CCC3FE2A4D6786D38A112D0079D7"/>
          </w:pPr>
          <w:r w:rsidRPr="00E630BB">
            <w:t>Click to add Recommendation Title</w:t>
          </w:r>
        </w:p>
      </w:docPartBody>
    </w:docPart>
    <w:docPart>
      <w:docPartPr>
        <w:name w:val="D99643E1A002486B987735E804F35AC8"/>
        <w:category>
          <w:name w:val="General"/>
          <w:gallery w:val="placeholder"/>
        </w:category>
        <w:types>
          <w:type w:val="bbPlcHdr"/>
        </w:types>
        <w:behaviors>
          <w:behavior w:val="content"/>
        </w:behaviors>
        <w:guid w:val="{156C2D08-732C-4DA2-BCE5-0AC5822F8A33}"/>
      </w:docPartPr>
      <w:docPartBody>
        <w:p w:rsidR="00787A1D" w:rsidRDefault="00787A1D">
          <w:pPr>
            <w:pStyle w:val="D99643E1A002486B987735E804F35AC8"/>
          </w:pPr>
          <w:r w:rsidRPr="00E630BB">
            <w:t>Click to add Recommendation</w:t>
          </w:r>
        </w:p>
      </w:docPartBody>
    </w:docPart>
    <w:docPart>
      <w:docPartPr>
        <w:name w:val="F68F10DC124A410B8AE0E293BEE79686"/>
        <w:category>
          <w:name w:val="General"/>
          <w:gallery w:val="placeholder"/>
        </w:category>
        <w:types>
          <w:type w:val="bbPlcHdr"/>
        </w:types>
        <w:behaviors>
          <w:behavior w:val="content"/>
        </w:behaviors>
        <w:guid w:val="{7AC54E77-4511-4BC0-B748-2701238D98DE}"/>
      </w:docPartPr>
      <w:docPartBody>
        <w:p w:rsidR="00787A1D" w:rsidRDefault="00787A1D">
          <w:pPr>
            <w:pStyle w:val="F68F10DC124A410B8AE0E293BEE79686"/>
          </w:pPr>
          <w:r w:rsidRPr="00E630BB">
            <w:t>Click to add introduction</w:t>
          </w:r>
        </w:p>
      </w:docPartBody>
    </w:docPart>
    <w:docPart>
      <w:docPartPr>
        <w:name w:val="A9AF44CF1B8E490A93610AEF0EADE6C9"/>
        <w:category>
          <w:name w:val="General"/>
          <w:gallery w:val="placeholder"/>
        </w:category>
        <w:types>
          <w:type w:val="bbPlcHdr"/>
        </w:types>
        <w:behaviors>
          <w:behavior w:val="content"/>
        </w:behaviors>
        <w:guid w:val="{03BDD797-AF99-4A3E-A7EF-A3A3B4318C1D}"/>
      </w:docPartPr>
      <w:docPartBody>
        <w:p w:rsidR="00787A1D" w:rsidRDefault="00787A1D" w:rsidP="00787A1D">
          <w:pPr>
            <w:pStyle w:val="A9AF44CF1B8E490A93610AEF0EADE6C9"/>
          </w:pPr>
          <w:r w:rsidRPr="00E630BB">
            <w:t>Click to add Recommendation Title</w:t>
          </w:r>
        </w:p>
      </w:docPartBody>
    </w:docPart>
    <w:docPart>
      <w:docPartPr>
        <w:name w:val="94452B4612CA4B0B81B1E6A437B65AF5"/>
        <w:category>
          <w:name w:val="General"/>
          <w:gallery w:val="placeholder"/>
        </w:category>
        <w:types>
          <w:type w:val="bbPlcHdr"/>
        </w:types>
        <w:behaviors>
          <w:behavior w:val="content"/>
        </w:behaviors>
        <w:guid w:val="{B9A9B139-51F0-4B1C-8247-7611909FE5BF}"/>
      </w:docPartPr>
      <w:docPartBody>
        <w:p w:rsidR="00787A1D" w:rsidRDefault="00787A1D" w:rsidP="00787A1D">
          <w:pPr>
            <w:pStyle w:val="94452B4612CA4B0B81B1E6A437B65AF5"/>
          </w:pPr>
          <w:r w:rsidRPr="00E630BB">
            <w:t>Click to add Recommendation</w:t>
          </w:r>
        </w:p>
      </w:docPartBody>
    </w:docPart>
    <w:docPart>
      <w:docPartPr>
        <w:name w:val="7480C6F258564B338B038CBD0118593E"/>
        <w:category>
          <w:name w:val="General"/>
          <w:gallery w:val="placeholder"/>
        </w:category>
        <w:types>
          <w:type w:val="bbPlcHdr"/>
        </w:types>
        <w:behaviors>
          <w:behavior w:val="content"/>
        </w:behaviors>
        <w:guid w:val="{7A1108F8-6777-4478-A09C-1B11AD09A977}"/>
      </w:docPartPr>
      <w:docPartBody>
        <w:p w:rsidR="00787A1D" w:rsidRDefault="00787A1D" w:rsidP="00787A1D">
          <w:pPr>
            <w:pStyle w:val="7480C6F258564B338B038CBD0118593E"/>
          </w:pPr>
          <w:r w:rsidRPr="00E630BB">
            <w:t>Click to add Recommendation Title</w:t>
          </w:r>
        </w:p>
      </w:docPartBody>
    </w:docPart>
    <w:docPart>
      <w:docPartPr>
        <w:name w:val="C117183192B34A9595D35D73568F956A"/>
        <w:category>
          <w:name w:val="General"/>
          <w:gallery w:val="placeholder"/>
        </w:category>
        <w:types>
          <w:type w:val="bbPlcHdr"/>
        </w:types>
        <w:behaviors>
          <w:behavior w:val="content"/>
        </w:behaviors>
        <w:guid w:val="{A2151BD5-DBC1-467E-8FC5-B93F0795F6BE}"/>
      </w:docPartPr>
      <w:docPartBody>
        <w:p w:rsidR="00787A1D" w:rsidRDefault="00787A1D" w:rsidP="00787A1D">
          <w:pPr>
            <w:pStyle w:val="C117183192B34A9595D35D73568F956A"/>
          </w:pPr>
          <w:r w:rsidRPr="00E630BB">
            <w:t>Click to add Recommendation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A1D"/>
    <w:rsid w:val="00787A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DD550BEB43B4394AFFA35E2663410EB">
    <w:name w:val="FDD550BEB43B4394AFFA35E2663410EB"/>
  </w:style>
  <w:style w:type="paragraph" w:styleId="Title">
    <w:name w:val="Title"/>
    <w:basedOn w:val="Normal"/>
    <w:next w:val="Normal"/>
    <w:link w:val="TitleChar"/>
    <w:uiPriority w:val="10"/>
    <w:qFormat/>
    <w:pPr>
      <w:spacing w:after="0" w:line="240" w:lineRule="auto"/>
      <w:contextualSpacing/>
    </w:pPr>
    <w:rPr>
      <w:rFonts w:ascii="Myriad Pro" w:eastAsiaTheme="majorEastAsia" w:hAnsi="Myriad Pro" w:cstheme="majorBidi"/>
      <w:color w:val="232157"/>
      <w:spacing w:val="-10"/>
      <w:kern w:val="28"/>
      <w:sz w:val="32"/>
      <w:szCs w:val="56"/>
      <w:lang w:eastAsia="en-US"/>
      <w14:ligatures w14:val="none"/>
    </w:rPr>
  </w:style>
  <w:style w:type="character" w:customStyle="1" w:styleId="TitleChar">
    <w:name w:val="Title Char"/>
    <w:basedOn w:val="DefaultParagraphFont"/>
    <w:link w:val="Title"/>
    <w:uiPriority w:val="10"/>
    <w:rPr>
      <w:rFonts w:ascii="Myriad Pro" w:eastAsiaTheme="majorEastAsia" w:hAnsi="Myriad Pro" w:cstheme="majorBidi"/>
      <w:color w:val="232157"/>
      <w:spacing w:val="-10"/>
      <w:kern w:val="28"/>
      <w:sz w:val="32"/>
      <w:szCs w:val="56"/>
      <w:lang w:eastAsia="en-US"/>
      <w14:ligatures w14:val="none"/>
    </w:rPr>
  </w:style>
  <w:style w:type="paragraph" w:customStyle="1" w:styleId="9009DA78DD6B48FD97825D2C7A67E6DA">
    <w:name w:val="9009DA78DD6B48FD97825D2C7A67E6DA"/>
  </w:style>
  <w:style w:type="paragraph" w:customStyle="1" w:styleId="7ABD7C1EF2C64E438897CD18B2070724">
    <w:name w:val="7ABD7C1EF2C64E438897CD18B2070724"/>
  </w:style>
  <w:style w:type="paragraph" w:customStyle="1" w:styleId="83CDA59D4EFA422BBC43D3DC96F1FF73">
    <w:name w:val="83CDA59D4EFA422BBC43D3DC96F1FF73"/>
  </w:style>
  <w:style w:type="paragraph" w:customStyle="1" w:styleId="5CFAED1BDAB44BC5859183F9237E48AE">
    <w:name w:val="5CFAED1BDAB44BC5859183F9237E48AE"/>
  </w:style>
  <w:style w:type="paragraph" w:customStyle="1" w:styleId="2029CCC3FE2A4D6786D38A112D0079D7">
    <w:name w:val="2029CCC3FE2A4D6786D38A112D0079D7"/>
  </w:style>
  <w:style w:type="paragraph" w:customStyle="1" w:styleId="D99643E1A002486B987735E804F35AC8">
    <w:name w:val="D99643E1A002486B987735E804F35AC8"/>
  </w:style>
  <w:style w:type="paragraph" w:customStyle="1" w:styleId="C3554B6E87DE4FAB8782AE9F909DC919">
    <w:name w:val="C3554B6E87DE4FAB8782AE9F909DC919"/>
  </w:style>
  <w:style w:type="paragraph" w:customStyle="1" w:styleId="518EB37403C143D5AA74629F5A105B74">
    <w:name w:val="518EB37403C143D5AA74629F5A105B74"/>
  </w:style>
  <w:style w:type="paragraph" w:customStyle="1" w:styleId="67C7729E9F7D4699B23D2B703B13B4FD">
    <w:name w:val="67C7729E9F7D4699B23D2B703B13B4FD"/>
  </w:style>
  <w:style w:type="paragraph" w:customStyle="1" w:styleId="6C36016609BA47BB8782D3DBAC69C885">
    <w:name w:val="6C36016609BA47BB8782D3DBAC69C885"/>
  </w:style>
  <w:style w:type="paragraph" w:customStyle="1" w:styleId="D4C5D8E1B7934925ABA784426B6E2285">
    <w:name w:val="D4C5D8E1B7934925ABA784426B6E2285"/>
  </w:style>
  <w:style w:type="paragraph" w:customStyle="1" w:styleId="4FAB280529584F8FB1CA92AEF6ACCA32">
    <w:name w:val="4FAB280529584F8FB1CA92AEF6ACCA32"/>
  </w:style>
  <w:style w:type="paragraph" w:customStyle="1" w:styleId="419F3C4E07774658AE405B49B2574969">
    <w:name w:val="419F3C4E07774658AE405B49B2574969"/>
  </w:style>
  <w:style w:type="paragraph" w:customStyle="1" w:styleId="52CC8C67506D4ACFA2E11468083E8AB8">
    <w:name w:val="52CC8C67506D4ACFA2E11468083E8AB8"/>
  </w:style>
  <w:style w:type="paragraph" w:customStyle="1" w:styleId="86787A9EE91E4F3BB2607DC5CF195C14">
    <w:name w:val="86787A9EE91E4F3BB2607DC5CF195C14"/>
  </w:style>
  <w:style w:type="paragraph" w:customStyle="1" w:styleId="091B440F25414A99BA7D6DF5045276AC">
    <w:name w:val="091B440F25414A99BA7D6DF5045276AC"/>
  </w:style>
  <w:style w:type="paragraph" w:customStyle="1" w:styleId="A0F819DBC9704AA2B22122C8CDCB7584">
    <w:name w:val="A0F819DBC9704AA2B22122C8CDCB7584"/>
  </w:style>
  <w:style w:type="paragraph" w:customStyle="1" w:styleId="061AFEBEBFE74220A3327CE66EC1BEBC">
    <w:name w:val="061AFEBEBFE74220A3327CE66EC1BEBC"/>
  </w:style>
  <w:style w:type="paragraph" w:customStyle="1" w:styleId="F9F91CEB894D4D9AB13F41527AEFC12E">
    <w:name w:val="F9F91CEB894D4D9AB13F41527AEFC12E"/>
  </w:style>
  <w:style w:type="paragraph" w:customStyle="1" w:styleId="4E1E2B79165C4A498953BBE6EA3AFDCE">
    <w:name w:val="4E1E2B79165C4A498953BBE6EA3AFDCE"/>
  </w:style>
  <w:style w:type="paragraph" w:customStyle="1" w:styleId="F68F10DC124A410B8AE0E293BEE79686">
    <w:name w:val="F68F10DC124A410B8AE0E293BEE79686"/>
  </w:style>
  <w:style w:type="paragraph" w:customStyle="1" w:styleId="A9AF44CF1B8E490A93610AEF0EADE6C9">
    <w:name w:val="A9AF44CF1B8E490A93610AEF0EADE6C9"/>
    <w:rsid w:val="00787A1D"/>
  </w:style>
  <w:style w:type="paragraph" w:customStyle="1" w:styleId="94452B4612CA4B0B81B1E6A437B65AF5">
    <w:name w:val="94452B4612CA4B0B81B1E6A437B65AF5"/>
    <w:rsid w:val="00787A1D"/>
  </w:style>
  <w:style w:type="paragraph" w:customStyle="1" w:styleId="7480C6F258564B338B038CBD0118593E">
    <w:name w:val="7480C6F258564B338B038CBD0118593E"/>
    <w:rsid w:val="00787A1D"/>
  </w:style>
  <w:style w:type="paragraph" w:customStyle="1" w:styleId="C117183192B34A9595D35D73568F956A">
    <w:name w:val="C117183192B34A9595D35D73568F956A"/>
    <w:rsid w:val="00787A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20" ma:contentTypeDescription="Create a new document." ma:contentTypeScope="" ma:versionID="c0ec5f48f2454415de2dfb96f77c8571">
  <xsd:schema xmlns:xsd="http://www.w3.org/2001/XMLSchema" xmlns:xs="http://www.w3.org/2001/XMLSchema" xmlns:p="http://schemas.microsoft.com/office/2006/metadata/properties" xmlns:ns2="4fe87378-7b79-4206-8767-08cb8608dc1c" xmlns:ns3="872256b9-d28b-43d9-833e-f527b7a95af0" xmlns:ns4="e297ec30-5c3b-4440-be8d-695da59e2e7d" targetNamespace="http://schemas.microsoft.com/office/2006/metadata/properties" ma:root="true" ma:fieldsID="d1860a21170a33143d3ca34d37189b65" ns2:_="" ns3:_="" ns4:_="">
    <xsd:import namespace="4fe87378-7b79-4206-8767-08cb8608dc1c"/>
    <xsd:import namespace="872256b9-d28b-43d9-833e-f527b7a95af0"/>
    <xsd:import namespace="e297ec30-5c3b-4440-be8d-695da59e2e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LengthInSeconds" minOccurs="0"/>
                <xsd:element ref="ns4: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2cdfee3-03cf-41c2-8093-30a36c9f30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97ec30-5c3b-4440-be8d-695da59e2e7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4563422-3011-4628-a5af-f85e888d4b70}" ma:internalName="TaxCatchAll" ma:showField="CatchAllData" ma:web="e297ec30-5c3b-4440-be8d-695da59e2e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e87378-7b79-4206-8767-08cb8608dc1c">
      <Terms xmlns="http://schemas.microsoft.com/office/infopath/2007/PartnerControls"/>
    </lcf76f155ced4ddcb4097134ff3c332f>
    <TaxCatchAll xmlns="e297ec30-5c3b-4440-be8d-695da59e2e7d" xsi:nil="true"/>
  </documentManagement>
</p:properties>
</file>

<file path=customXml/itemProps1.xml><?xml version="1.0" encoding="utf-8"?>
<ds:datastoreItem xmlns:ds="http://schemas.openxmlformats.org/officeDocument/2006/customXml" ds:itemID="{F5CB8ECF-24D5-4627-AE2E-559A3722BD42}">
  <ds:schemaRefs>
    <ds:schemaRef ds:uri="http://schemas.microsoft.com/sharepoint/v3/contenttype/forms"/>
  </ds:schemaRefs>
</ds:datastoreItem>
</file>

<file path=customXml/itemProps2.xml><?xml version="1.0" encoding="utf-8"?>
<ds:datastoreItem xmlns:ds="http://schemas.openxmlformats.org/officeDocument/2006/customXml" ds:itemID="{348CEB61-585B-453C-BC18-EE98407DA01F}"/>
</file>

<file path=customXml/itemProps3.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customXml/itemProps4.xml><?xml version="1.0" encoding="utf-8"?>
<ds:datastoreItem xmlns:ds="http://schemas.openxmlformats.org/officeDocument/2006/customXml" ds:itemID="{006527CD-07DF-4D7A-BBB5-4B0E69B4E7D8}">
  <ds:schemaRefs>
    <ds:schemaRef ds:uri="http://schemas.microsoft.com/office/2006/metadata/properties"/>
    <ds:schemaRef ds:uri="http://schemas.microsoft.com/office/infopath/2007/PartnerControls"/>
    <ds:schemaRef ds:uri="4fe87378-7b79-4206-8767-08cb8608dc1c"/>
    <ds:schemaRef ds:uri="e297ec30-5c3b-4440-be8d-695da59e2e7d"/>
  </ds:schemaRefs>
</ds:datastoreItem>
</file>

<file path=docProps/app.xml><?xml version="1.0" encoding="utf-8"?>
<Properties xmlns="http://schemas.openxmlformats.org/officeDocument/2006/extended-properties" xmlns:vt="http://schemas.openxmlformats.org/officeDocument/2006/docPropsVTypes">
  <Template>Policy Submission Template 2020</Template>
  <TotalTime>21</TotalTime>
  <Pages>7</Pages>
  <Words>1509</Words>
  <Characters>8604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Batchelor</dc:creator>
  <cp:keywords/>
  <dc:description/>
  <cp:lastModifiedBy>Alice Batchelor</cp:lastModifiedBy>
  <cp:revision>2</cp:revision>
  <cp:lastPrinted>2020-07-10T06:10:00Z</cp:lastPrinted>
  <dcterms:created xsi:type="dcterms:W3CDTF">2023-08-24T05:07:00Z</dcterms:created>
  <dcterms:modified xsi:type="dcterms:W3CDTF">2023-08-24T05:28:00Z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y fmtid="{D5CDD505-2E9C-101B-9397-08002B2CF9AE}" pid="3" name="MediaServiceImageTags">
    <vt:lpwstr/>
  </property>
</Properties>
</file>